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34983" w14:textId="472D87DF" w:rsidR="00C66F4B" w:rsidRDefault="00406908" w:rsidP="00267E9E">
      <w:pPr>
        <w:pStyle w:val="Corpotesto"/>
        <w:numPr>
          <w:ilvl w:val="0"/>
          <w:numId w:val="18"/>
        </w:numPr>
        <w:spacing w:before="60" w:after="60"/>
        <w:ind w:left="851" w:hanging="567"/>
        <w:outlineLvl w:val="1"/>
        <w:rPr>
          <w:rFonts w:ascii="Garamond" w:hAnsi="Garamond"/>
          <w:b/>
          <w:sz w:val="24"/>
          <w:szCs w:val="24"/>
        </w:rPr>
      </w:pPr>
      <w:bookmarkStart w:id="0" w:name="_Toc196429415"/>
      <w:r w:rsidRPr="00406908">
        <w:rPr>
          <w:rFonts w:ascii="Garamond" w:hAnsi="Garamond"/>
          <w:b/>
          <w:sz w:val="24"/>
          <w:szCs w:val="24"/>
        </w:rPr>
        <w:t>ATTIVITÀ DIDATTICA DISCIPLINARE</w:t>
      </w:r>
      <w:bookmarkEnd w:id="0"/>
    </w:p>
    <w:p w14:paraId="45D1A297" w14:textId="77777777" w:rsidR="00406908" w:rsidRDefault="00406908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3"/>
        <w:gridCol w:w="5091"/>
      </w:tblGrid>
      <w:tr w:rsidR="000D7B3D" w:rsidRPr="000D7B3D" w14:paraId="3595C58F" w14:textId="77777777" w:rsidTr="0085172E">
        <w:trPr>
          <w:trHeight w:hRule="exact" w:val="826"/>
          <w:jc w:val="center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C14B9" w14:textId="77777777" w:rsidR="000D7B3D" w:rsidRPr="000D7B3D" w:rsidRDefault="000D7B3D" w:rsidP="000D7B3D">
            <w:pPr>
              <w:widowControl w:val="0"/>
              <w:autoSpaceDE w:val="0"/>
              <w:autoSpaceDN w:val="0"/>
              <w:adjustRightInd w:val="0"/>
              <w:spacing w:after="0"/>
              <w:ind w:left="57" w:firstLine="0"/>
              <w:jc w:val="left"/>
              <w:rPr>
                <w:rFonts w:ascii="Garamond" w:hAnsi="Garamond"/>
                <w:sz w:val="22"/>
                <w:szCs w:val="22"/>
              </w:rPr>
            </w:pPr>
            <w:r w:rsidRPr="000D7B3D">
              <w:rPr>
                <w:rFonts w:ascii="Garamond" w:hAnsi="Garamond"/>
                <w:b/>
                <w:bCs/>
                <w:sz w:val="22"/>
                <w:szCs w:val="22"/>
              </w:rPr>
              <w:t>Do</w:t>
            </w:r>
            <w:r w:rsidRPr="000D7B3D">
              <w:rPr>
                <w:rFonts w:ascii="Garamond" w:hAnsi="Garamond"/>
                <w:b/>
                <w:bCs/>
                <w:spacing w:val="-1"/>
                <w:sz w:val="22"/>
                <w:szCs w:val="22"/>
              </w:rPr>
              <w:t>ce</w:t>
            </w:r>
            <w:r w:rsidRPr="000D7B3D">
              <w:rPr>
                <w:rFonts w:ascii="Garamond" w:hAnsi="Garamond"/>
                <w:b/>
                <w:bCs/>
                <w:spacing w:val="1"/>
                <w:sz w:val="22"/>
                <w:szCs w:val="22"/>
              </w:rPr>
              <w:t>n</w:t>
            </w:r>
            <w:r w:rsidRPr="000D7B3D">
              <w:rPr>
                <w:rFonts w:ascii="Garamond" w:hAnsi="Garamond"/>
                <w:b/>
                <w:bCs/>
                <w:sz w:val="22"/>
                <w:szCs w:val="22"/>
              </w:rPr>
              <w:t>te</w:t>
            </w:r>
          </w:p>
        </w:tc>
        <w:tc>
          <w:tcPr>
            <w:tcW w:w="509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F4DE" w14:textId="77777777" w:rsidR="000D7B3D" w:rsidRPr="000D7B3D" w:rsidRDefault="000D7B3D" w:rsidP="000D7B3D">
            <w:pPr>
              <w:widowControl w:val="0"/>
              <w:autoSpaceDE w:val="0"/>
              <w:autoSpaceDN w:val="0"/>
              <w:adjustRightInd w:val="0"/>
              <w:spacing w:after="0"/>
              <w:ind w:left="57" w:firstLine="0"/>
              <w:jc w:val="left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0D7B3D" w14:paraId="76BADFE0" w14:textId="77777777" w:rsidTr="0085172E">
        <w:trPr>
          <w:trHeight w:hRule="exact" w:val="681"/>
          <w:jc w:val="center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A7F89" w14:textId="77777777" w:rsidR="000D7B3D" w:rsidRPr="000D7B3D" w:rsidRDefault="000D7B3D" w:rsidP="000D7B3D">
            <w:pPr>
              <w:widowControl w:val="0"/>
              <w:autoSpaceDE w:val="0"/>
              <w:autoSpaceDN w:val="0"/>
              <w:adjustRightInd w:val="0"/>
              <w:spacing w:after="0"/>
              <w:ind w:left="57" w:firstLine="0"/>
              <w:jc w:val="left"/>
              <w:rPr>
                <w:rFonts w:ascii="Garamond" w:hAnsi="Garamond"/>
                <w:sz w:val="22"/>
                <w:szCs w:val="22"/>
              </w:rPr>
            </w:pPr>
            <w:r w:rsidRPr="000D7B3D">
              <w:rPr>
                <w:rFonts w:ascii="Garamond" w:hAnsi="Garamond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885C" w14:textId="77777777" w:rsidR="000D7B3D" w:rsidRPr="000D7B3D" w:rsidRDefault="000D7B3D" w:rsidP="000D7B3D">
            <w:pPr>
              <w:widowControl w:val="0"/>
              <w:autoSpaceDE w:val="0"/>
              <w:autoSpaceDN w:val="0"/>
              <w:adjustRightInd w:val="0"/>
              <w:spacing w:after="0"/>
              <w:ind w:left="57" w:firstLine="0"/>
              <w:jc w:val="left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0D7B3D" w:rsidRPr="000D7B3D" w14:paraId="12F2A496" w14:textId="77777777" w:rsidTr="0085172E">
        <w:trPr>
          <w:trHeight w:hRule="exact" w:val="807"/>
          <w:jc w:val="center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5CDC" w14:textId="77777777" w:rsidR="000D7B3D" w:rsidRPr="000D7B3D" w:rsidRDefault="000D7B3D" w:rsidP="000D7B3D">
            <w:pPr>
              <w:widowControl w:val="0"/>
              <w:autoSpaceDE w:val="0"/>
              <w:autoSpaceDN w:val="0"/>
              <w:adjustRightInd w:val="0"/>
              <w:spacing w:after="0"/>
              <w:ind w:left="57" w:firstLine="0"/>
              <w:jc w:val="left"/>
              <w:rPr>
                <w:rFonts w:ascii="Garamond" w:hAnsi="Garamond"/>
                <w:sz w:val="22"/>
                <w:szCs w:val="22"/>
              </w:rPr>
            </w:pPr>
            <w:r w:rsidRPr="000D7B3D">
              <w:rPr>
                <w:rFonts w:ascii="Garamond" w:hAnsi="Garamond"/>
                <w:b/>
                <w:bCs/>
                <w:spacing w:val="-1"/>
                <w:sz w:val="22"/>
                <w:szCs w:val="22"/>
              </w:rPr>
              <w:t>M</w:t>
            </w:r>
            <w:r w:rsidRPr="000D7B3D">
              <w:rPr>
                <w:rFonts w:ascii="Garamond" w:hAnsi="Garamond"/>
                <w:b/>
                <w:bCs/>
                <w:sz w:val="22"/>
                <w:szCs w:val="22"/>
              </w:rPr>
              <w:t>a</w:t>
            </w:r>
            <w:r w:rsidRPr="000D7B3D">
              <w:rPr>
                <w:rFonts w:ascii="Garamond" w:hAnsi="Garamond"/>
                <w:b/>
                <w:bCs/>
                <w:spacing w:val="-1"/>
                <w:sz w:val="22"/>
                <w:szCs w:val="22"/>
              </w:rPr>
              <w:t>ter</w:t>
            </w:r>
            <w:r w:rsidRPr="000D7B3D">
              <w:rPr>
                <w:rFonts w:ascii="Garamond" w:hAnsi="Garamond"/>
                <w:b/>
                <w:bCs/>
                <w:sz w:val="22"/>
                <w:szCs w:val="22"/>
              </w:rPr>
              <w:t>ia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34674" w14:textId="77777777" w:rsidR="000D7B3D" w:rsidRPr="000D7B3D" w:rsidRDefault="000D7B3D" w:rsidP="000D7B3D">
            <w:pPr>
              <w:widowControl w:val="0"/>
              <w:autoSpaceDE w:val="0"/>
              <w:autoSpaceDN w:val="0"/>
              <w:adjustRightInd w:val="0"/>
              <w:spacing w:after="0"/>
              <w:ind w:left="57" w:firstLine="0"/>
              <w:jc w:val="left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</w:tbl>
    <w:p w14:paraId="2E25702D" w14:textId="77777777" w:rsidR="00406908" w:rsidRPr="000D7B3D" w:rsidRDefault="00406908" w:rsidP="000D7B3D">
      <w:pPr>
        <w:pStyle w:val="Corpotesto"/>
        <w:spacing w:after="0"/>
        <w:ind w:left="57" w:firstLine="0"/>
        <w:outlineLvl w:val="1"/>
        <w:rPr>
          <w:rFonts w:ascii="Garamond" w:hAnsi="Garamond"/>
          <w:b/>
          <w:sz w:val="22"/>
          <w:szCs w:val="22"/>
        </w:rPr>
      </w:pPr>
    </w:p>
    <w:p w14:paraId="45DD6D61" w14:textId="77777777" w:rsidR="00406908" w:rsidRDefault="00406908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tbl>
      <w:tblPr>
        <w:tblW w:w="996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6"/>
        <w:gridCol w:w="4895"/>
      </w:tblGrid>
      <w:tr w:rsidR="000D7B3D" w:rsidRPr="00CD7E07" w14:paraId="684E3BEA" w14:textId="77777777" w:rsidTr="0085172E">
        <w:trPr>
          <w:trHeight w:hRule="exact" w:val="552"/>
          <w:jc w:val="center"/>
        </w:trPr>
        <w:tc>
          <w:tcPr>
            <w:tcW w:w="9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DCD7C4" w14:textId="006526F0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left"/>
              <w:rPr>
                <w:rFonts w:ascii="Garamond" w:hAnsi="Garamond"/>
                <w:sz w:val="22"/>
                <w:szCs w:val="22"/>
              </w:rPr>
            </w:pPr>
            <w:r w:rsidRPr="0085172E"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  <w:t xml:space="preserve">COMPETENZE </w:t>
            </w:r>
            <w:r w:rsidRPr="0085172E">
              <w:rPr>
                <w:rFonts w:ascii="Garamond" w:hAnsi="Garamond"/>
                <w:b/>
                <w:bCs/>
                <w:i/>
                <w:iCs/>
                <w:spacing w:val="-1"/>
                <w:position w:val="-1"/>
                <w:sz w:val="22"/>
                <w:szCs w:val="22"/>
              </w:rPr>
              <w:t>(Linee guida – Quinto anno)</w:t>
            </w:r>
          </w:p>
        </w:tc>
      </w:tr>
      <w:tr w:rsidR="000D7B3D" w:rsidRPr="00CD7E07" w14:paraId="34719686" w14:textId="77777777" w:rsidTr="0085172E">
        <w:trPr>
          <w:trHeight w:val="1603"/>
          <w:jc w:val="center"/>
        </w:trPr>
        <w:tc>
          <w:tcPr>
            <w:tcW w:w="99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5D6550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left"/>
              <w:rPr>
                <w:rFonts w:ascii="Garamond" w:hAnsi="Garamond"/>
                <w:sz w:val="22"/>
                <w:szCs w:val="22"/>
              </w:rPr>
            </w:pPr>
          </w:p>
          <w:p w14:paraId="460477B8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left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6F04BBAB" w14:textId="77777777" w:rsidTr="0085172E">
        <w:trPr>
          <w:trHeight w:val="140"/>
          <w:jc w:val="center"/>
        </w:trPr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A873DE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center"/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</w:pPr>
          </w:p>
          <w:p w14:paraId="4D71AF50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center"/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</w:pPr>
            <w:r w:rsidRPr="0085172E"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  <w:t>CONOSCENZE</w:t>
            </w:r>
          </w:p>
          <w:p w14:paraId="1D5F7B96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center"/>
              <w:rPr>
                <w:rFonts w:ascii="Garamond" w:hAnsi="Garamond"/>
                <w:b/>
                <w:bCs/>
                <w:i/>
                <w:iCs/>
                <w:spacing w:val="-1"/>
                <w:position w:val="-1"/>
                <w:sz w:val="22"/>
                <w:szCs w:val="22"/>
              </w:rPr>
            </w:pPr>
            <w:r w:rsidRPr="0085172E">
              <w:rPr>
                <w:rFonts w:ascii="Garamond" w:hAnsi="Garamond"/>
                <w:b/>
                <w:bCs/>
                <w:i/>
                <w:iCs/>
                <w:spacing w:val="-1"/>
                <w:position w:val="-1"/>
                <w:sz w:val="22"/>
                <w:szCs w:val="22"/>
              </w:rPr>
              <w:t>(Linee guida – Quinto anno)</w:t>
            </w:r>
          </w:p>
          <w:p w14:paraId="7314F611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031E4F" w14:textId="77777777" w:rsidR="0085172E" w:rsidRDefault="0085172E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center"/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</w:pPr>
          </w:p>
          <w:p w14:paraId="0630DC72" w14:textId="6A6F6859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center"/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</w:pPr>
            <w:r w:rsidRPr="0085172E"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  <w:t>ABILITÀ</w:t>
            </w:r>
          </w:p>
          <w:p w14:paraId="1B85B50B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center"/>
              <w:rPr>
                <w:rFonts w:ascii="Garamond" w:hAnsi="Garamond"/>
                <w:b/>
                <w:bCs/>
                <w:i/>
                <w:iCs/>
                <w:spacing w:val="-1"/>
                <w:position w:val="-1"/>
                <w:sz w:val="22"/>
                <w:szCs w:val="22"/>
              </w:rPr>
            </w:pPr>
            <w:r w:rsidRPr="0085172E">
              <w:rPr>
                <w:rFonts w:ascii="Garamond" w:hAnsi="Garamond"/>
                <w:b/>
                <w:bCs/>
                <w:i/>
                <w:iCs/>
                <w:spacing w:val="-1"/>
                <w:position w:val="-1"/>
                <w:sz w:val="22"/>
                <w:szCs w:val="22"/>
              </w:rPr>
              <w:t>(Linee guida – Quinto anno)</w:t>
            </w:r>
          </w:p>
          <w:p w14:paraId="737F203D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6D6C6FD6" w14:textId="77777777" w:rsidTr="0085172E">
        <w:trPr>
          <w:trHeight w:val="692"/>
          <w:jc w:val="center"/>
        </w:trPr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8489" w14:textId="77777777" w:rsidR="000D7B3D" w:rsidRPr="0085172E" w:rsidRDefault="000D7B3D" w:rsidP="0085172E">
            <w:pPr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  <w:p w14:paraId="60094785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rPr>
                <w:rFonts w:ascii="Garamond" w:hAnsi="Garamond"/>
                <w:color w:val="FF0000"/>
                <w:sz w:val="22"/>
                <w:szCs w:val="22"/>
              </w:rPr>
            </w:pPr>
          </w:p>
          <w:p w14:paraId="5F09ABA8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  <w:p w14:paraId="110B2CEB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  <w:p w14:paraId="74C6E186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  <w:p w14:paraId="0CC6CDB1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  <w:p w14:paraId="41CDA417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  <w:p w14:paraId="091CE751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C38D" w14:textId="77777777" w:rsidR="000D7B3D" w:rsidRPr="0085172E" w:rsidRDefault="000D7B3D" w:rsidP="0085172E">
            <w:pPr>
              <w:widowControl w:val="0"/>
              <w:autoSpaceDE w:val="0"/>
              <w:autoSpaceDN w:val="0"/>
              <w:adjustRightInd w:val="0"/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  <w:p w14:paraId="7A74C9BE" w14:textId="77777777" w:rsidR="000D7B3D" w:rsidRPr="0085172E" w:rsidRDefault="000D7B3D" w:rsidP="0085172E">
            <w:pPr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3BF9FE92" w14:textId="77777777" w:rsidTr="0085172E">
        <w:trPr>
          <w:trHeight w:val="692"/>
          <w:jc w:val="center"/>
        </w:trPr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B61A5" w14:textId="77777777" w:rsidR="000D7B3D" w:rsidRPr="0085172E" w:rsidRDefault="000D7B3D" w:rsidP="0085172E">
            <w:pPr>
              <w:spacing w:after="0"/>
              <w:ind w:left="57" w:right="57" w:firstLine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85172E">
              <w:rPr>
                <w:rFonts w:ascii="Garamond" w:hAnsi="Garamond"/>
                <w:b/>
                <w:sz w:val="22"/>
                <w:szCs w:val="22"/>
              </w:rPr>
              <w:t>Competenze chiave per l’apprendimento permanente</w:t>
            </w:r>
          </w:p>
          <w:p w14:paraId="73ADEF59" w14:textId="77777777" w:rsidR="000D7B3D" w:rsidRPr="0085172E" w:rsidRDefault="000D7B3D" w:rsidP="0085172E">
            <w:pPr>
              <w:spacing w:after="0"/>
              <w:ind w:left="57" w:right="57" w:firstLine="0"/>
              <w:jc w:val="center"/>
              <w:rPr>
                <w:rFonts w:ascii="Garamond" w:hAnsi="Garamond"/>
                <w:b/>
                <w:i/>
                <w:iCs/>
                <w:color w:val="FF0000"/>
                <w:sz w:val="22"/>
                <w:szCs w:val="22"/>
              </w:rPr>
            </w:pPr>
            <w:r w:rsidRPr="0085172E">
              <w:rPr>
                <w:rFonts w:ascii="Garamond" w:hAnsi="Garamond"/>
                <w:b/>
                <w:i/>
                <w:iCs/>
                <w:color w:val="FF0000"/>
                <w:sz w:val="22"/>
                <w:szCs w:val="22"/>
              </w:rPr>
              <w:t>(Selezionare le competenze indicate nella Programmazione)</w:t>
            </w:r>
          </w:p>
          <w:p w14:paraId="72C425A3" w14:textId="77777777" w:rsidR="000D7B3D" w:rsidRPr="0085172E" w:rsidRDefault="000D7B3D" w:rsidP="0085172E">
            <w:pPr>
              <w:spacing w:after="0"/>
              <w:ind w:left="57" w:right="57" w:firstLine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4C53D" w14:textId="77777777" w:rsidR="000D7B3D" w:rsidRPr="0085172E" w:rsidRDefault="000D7B3D" w:rsidP="0085172E">
            <w:pPr>
              <w:pStyle w:val="Default"/>
              <w:numPr>
                <w:ilvl w:val="0"/>
                <w:numId w:val="111"/>
              </w:numPr>
              <w:ind w:left="341" w:right="57" w:hanging="284"/>
              <w:rPr>
                <w:rFonts w:ascii="Garamond" w:hAnsi="Garamond"/>
                <w:color w:val="auto"/>
                <w:sz w:val="22"/>
                <w:szCs w:val="22"/>
              </w:rPr>
            </w:pPr>
            <w:r w:rsidRPr="0085172E">
              <w:rPr>
                <w:rFonts w:ascii="Garamond" w:hAnsi="Garamond"/>
                <w:color w:val="auto"/>
                <w:sz w:val="22"/>
                <w:szCs w:val="22"/>
              </w:rPr>
              <w:t xml:space="preserve">competenza alfabetica funzionale </w:t>
            </w:r>
          </w:p>
          <w:p w14:paraId="086FAC13" w14:textId="77777777" w:rsidR="000D7B3D" w:rsidRPr="0085172E" w:rsidRDefault="000D7B3D" w:rsidP="0085172E">
            <w:pPr>
              <w:pStyle w:val="Default"/>
              <w:numPr>
                <w:ilvl w:val="0"/>
                <w:numId w:val="111"/>
              </w:numPr>
              <w:ind w:left="341" w:right="57" w:hanging="284"/>
              <w:rPr>
                <w:rFonts w:ascii="Garamond" w:hAnsi="Garamond"/>
                <w:color w:val="auto"/>
                <w:sz w:val="22"/>
                <w:szCs w:val="22"/>
              </w:rPr>
            </w:pPr>
            <w:r w:rsidRPr="0085172E">
              <w:rPr>
                <w:rFonts w:ascii="Garamond" w:hAnsi="Garamond"/>
                <w:color w:val="auto"/>
                <w:sz w:val="22"/>
                <w:szCs w:val="22"/>
              </w:rPr>
              <w:t xml:space="preserve">competenza multilinguistica </w:t>
            </w:r>
          </w:p>
          <w:p w14:paraId="3F29127E" w14:textId="77777777" w:rsidR="000D7B3D" w:rsidRPr="0085172E" w:rsidRDefault="000D7B3D" w:rsidP="0085172E">
            <w:pPr>
              <w:pStyle w:val="Default"/>
              <w:numPr>
                <w:ilvl w:val="0"/>
                <w:numId w:val="111"/>
              </w:numPr>
              <w:ind w:left="341" w:right="57" w:hanging="284"/>
              <w:rPr>
                <w:rFonts w:ascii="Garamond" w:hAnsi="Garamond"/>
                <w:color w:val="auto"/>
                <w:sz w:val="22"/>
                <w:szCs w:val="22"/>
              </w:rPr>
            </w:pPr>
            <w:r w:rsidRPr="0085172E">
              <w:rPr>
                <w:rFonts w:ascii="Garamond" w:hAnsi="Garamond"/>
                <w:color w:val="auto"/>
                <w:sz w:val="22"/>
                <w:szCs w:val="22"/>
              </w:rPr>
              <w:t>competenza matematica e competenza in scienze, tecnologie e ingegneria (STEM)</w:t>
            </w:r>
          </w:p>
          <w:p w14:paraId="25B75174" w14:textId="77777777" w:rsidR="000D7B3D" w:rsidRPr="0085172E" w:rsidRDefault="000D7B3D" w:rsidP="0085172E">
            <w:pPr>
              <w:pStyle w:val="Default"/>
              <w:numPr>
                <w:ilvl w:val="0"/>
                <w:numId w:val="111"/>
              </w:numPr>
              <w:ind w:left="341" w:right="57" w:hanging="284"/>
              <w:rPr>
                <w:rFonts w:ascii="Garamond" w:hAnsi="Garamond"/>
                <w:color w:val="auto"/>
                <w:sz w:val="22"/>
                <w:szCs w:val="22"/>
              </w:rPr>
            </w:pPr>
            <w:r w:rsidRPr="0085172E">
              <w:rPr>
                <w:rFonts w:ascii="Garamond" w:hAnsi="Garamond"/>
                <w:color w:val="auto"/>
                <w:sz w:val="22"/>
                <w:szCs w:val="22"/>
              </w:rPr>
              <w:t>competenza digitale</w:t>
            </w:r>
          </w:p>
          <w:p w14:paraId="04BC9547" w14:textId="77777777" w:rsidR="000D7B3D" w:rsidRPr="0085172E" w:rsidRDefault="000D7B3D" w:rsidP="0085172E">
            <w:pPr>
              <w:pStyle w:val="Default"/>
              <w:numPr>
                <w:ilvl w:val="0"/>
                <w:numId w:val="111"/>
              </w:numPr>
              <w:ind w:left="341" w:right="57" w:hanging="284"/>
              <w:rPr>
                <w:rFonts w:ascii="Garamond" w:hAnsi="Garamond"/>
                <w:color w:val="auto"/>
                <w:sz w:val="22"/>
                <w:szCs w:val="22"/>
              </w:rPr>
            </w:pPr>
            <w:r w:rsidRPr="0085172E">
              <w:rPr>
                <w:rFonts w:ascii="Garamond" w:hAnsi="Garamond"/>
                <w:color w:val="auto"/>
                <w:sz w:val="22"/>
                <w:szCs w:val="22"/>
              </w:rPr>
              <w:t xml:space="preserve">competenza personale, sociale e capacità di imparare a imparare, </w:t>
            </w:r>
          </w:p>
          <w:p w14:paraId="51B778DE" w14:textId="77777777" w:rsidR="000D7B3D" w:rsidRPr="0085172E" w:rsidRDefault="000D7B3D" w:rsidP="0085172E">
            <w:pPr>
              <w:pStyle w:val="Default"/>
              <w:numPr>
                <w:ilvl w:val="0"/>
                <w:numId w:val="111"/>
              </w:numPr>
              <w:ind w:left="341" w:right="57" w:hanging="284"/>
              <w:rPr>
                <w:rFonts w:ascii="Garamond" w:hAnsi="Garamond"/>
                <w:color w:val="auto"/>
                <w:sz w:val="22"/>
                <w:szCs w:val="22"/>
              </w:rPr>
            </w:pPr>
            <w:r w:rsidRPr="0085172E">
              <w:rPr>
                <w:rFonts w:ascii="Garamond" w:hAnsi="Garamond"/>
                <w:color w:val="auto"/>
                <w:sz w:val="22"/>
                <w:szCs w:val="22"/>
              </w:rPr>
              <w:t>competenza in materia di cittadinanza</w:t>
            </w:r>
          </w:p>
          <w:p w14:paraId="06A4BFB5" w14:textId="77777777" w:rsidR="000D7B3D" w:rsidRPr="0085172E" w:rsidRDefault="000D7B3D" w:rsidP="0085172E">
            <w:pPr>
              <w:pStyle w:val="Default"/>
              <w:numPr>
                <w:ilvl w:val="0"/>
                <w:numId w:val="111"/>
              </w:numPr>
              <w:ind w:left="341" w:right="57" w:hanging="284"/>
              <w:rPr>
                <w:rFonts w:ascii="Garamond" w:hAnsi="Garamond"/>
                <w:sz w:val="22"/>
                <w:szCs w:val="22"/>
              </w:rPr>
            </w:pPr>
            <w:r w:rsidRPr="0085172E">
              <w:rPr>
                <w:rFonts w:ascii="Garamond" w:hAnsi="Garamond"/>
                <w:color w:val="auto"/>
                <w:sz w:val="22"/>
                <w:szCs w:val="22"/>
              </w:rPr>
              <w:t>competenza imprenditoriale</w:t>
            </w:r>
          </w:p>
          <w:p w14:paraId="795B3B2C" w14:textId="77777777" w:rsidR="000D7B3D" w:rsidRPr="0085172E" w:rsidRDefault="000D7B3D" w:rsidP="0085172E">
            <w:pPr>
              <w:pStyle w:val="Default"/>
              <w:numPr>
                <w:ilvl w:val="0"/>
                <w:numId w:val="111"/>
              </w:numPr>
              <w:ind w:left="341" w:right="57" w:hanging="284"/>
              <w:rPr>
                <w:rFonts w:ascii="Garamond" w:hAnsi="Garamond"/>
                <w:sz w:val="22"/>
                <w:szCs w:val="22"/>
              </w:rPr>
            </w:pPr>
            <w:r w:rsidRPr="0085172E">
              <w:rPr>
                <w:rFonts w:ascii="Garamond" w:hAnsi="Garamond"/>
                <w:sz w:val="22"/>
                <w:szCs w:val="22"/>
              </w:rPr>
              <w:t>competenza in materia di consapevolezza ed espressione culturali</w:t>
            </w:r>
          </w:p>
        </w:tc>
      </w:tr>
    </w:tbl>
    <w:p w14:paraId="07BA2BA2" w14:textId="77777777" w:rsidR="00406908" w:rsidRDefault="00406908" w:rsidP="00087539">
      <w:pPr>
        <w:pStyle w:val="Corpotesto"/>
        <w:spacing w:before="60" w:after="60"/>
        <w:rPr>
          <w:rFonts w:ascii="Garamond" w:hAnsi="Garamond"/>
          <w:b/>
          <w:sz w:val="24"/>
          <w:szCs w:val="24"/>
        </w:rPr>
      </w:pPr>
    </w:p>
    <w:tbl>
      <w:tblPr>
        <w:tblW w:w="1006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5"/>
        <w:gridCol w:w="2837"/>
        <w:gridCol w:w="5203"/>
      </w:tblGrid>
      <w:tr w:rsidR="000D7B3D" w:rsidRPr="00CD7E07" w14:paraId="5E93CE39" w14:textId="77777777" w:rsidTr="00DA411F">
        <w:trPr>
          <w:trHeight w:hRule="exact" w:val="610"/>
          <w:jc w:val="center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shd w:val="solid" w:color="FFFFFF" w:fill="FFFFFF"/>
            <w:vAlign w:val="center"/>
          </w:tcPr>
          <w:p w14:paraId="407188A4" w14:textId="72C1EA4B" w:rsidR="000D7B3D" w:rsidRPr="000C2142" w:rsidRDefault="007D121F" w:rsidP="007D121F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MODULI</w:t>
            </w:r>
          </w:p>
        </w:tc>
      </w:tr>
      <w:tr w:rsidR="007D121F" w:rsidRPr="00CD7E07" w14:paraId="17D35B67" w14:textId="77777777" w:rsidTr="00DA411F">
        <w:trPr>
          <w:trHeight w:hRule="exact" w:val="567"/>
          <w:jc w:val="center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8ED6F4C" w14:textId="7656DA00" w:rsidR="007D121F" w:rsidRPr="000C2142" w:rsidRDefault="007D121F" w:rsidP="007D121F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MODULO 1</w:t>
            </w:r>
          </w:p>
        </w:tc>
      </w:tr>
      <w:tr w:rsidR="000D7B3D" w:rsidRPr="00CD7E07" w14:paraId="5C5EEB39" w14:textId="77777777" w:rsidTr="00DA411F">
        <w:trPr>
          <w:trHeight w:hRule="exact" w:val="423"/>
          <w:jc w:val="center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B47F5" w14:textId="77777777" w:rsidR="000D7B3D" w:rsidRPr="000C2142" w:rsidRDefault="000D7B3D" w:rsidP="007D121F">
            <w:pPr>
              <w:kinsoku w:val="0"/>
              <w:overflowPunct w:val="0"/>
              <w:spacing w:after="0"/>
              <w:ind w:left="57" w:right="57"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>Denominazione</w:t>
            </w:r>
          </w:p>
        </w:tc>
        <w:tc>
          <w:tcPr>
            <w:tcW w:w="8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46762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7F937C6D" w14:textId="77777777" w:rsidTr="00DA411F">
        <w:trPr>
          <w:trHeight w:hRule="exact" w:val="997"/>
          <w:jc w:val="center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2D4A1" w14:textId="77777777" w:rsidR="000D7B3D" w:rsidRPr="000C2142" w:rsidRDefault="000D7B3D" w:rsidP="007D121F">
            <w:pPr>
              <w:kinsoku w:val="0"/>
              <w:overflowPunct w:val="0"/>
              <w:spacing w:after="0"/>
              <w:ind w:left="57" w:right="57"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 xml:space="preserve">Competenze </w:t>
            </w:r>
          </w:p>
        </w:tc>
        <w:tc>
          <w:tcPr>
            <w:tcW w:w="8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4060C" w14:textId="77777777" w:rsidR="000D7B3D" w:rsidRPr="000C2142" w:rsidRDefault="000D7B3D" w:rsidP="007D121F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Garamond" w:hAnsi="Garamond"/>
                <w:color w:val="1A1A18"/>
                <w:sz w:val="22"/>
                <w:szCs w:val="22"/>
              </w:rPr>
            </w:pPr>
          </w:p>
          <w:p w14:paraId="0278C0DF" w14:textId="77777777" w:rsidR="000D7B3D" w:rsidRPr="000C2142" w:rsidRDefault="000D7B3D" w:rsidP="007D121F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Garamond" w:hAnsi="Garamond"/>
                <w:color w:val="1A1A18"/>
                <w:sz w:val="22"/>
                <w:szCs w:val="22"/>
              </w:rPr>
            </w:pPr>
          </w:p>
          <w:p w14:paraId="6D8BDB90" w14:textId="77777777" w:rsidR="000D7B3D" w:rsidRPr="000C2142" w:rsidRDefault="000D7B3D" w:rsidP="007D121F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Garamond" w:hAnsi="Garamond"/>
                <w:color w:val="1A1A18"/>
                <w:sz w:val="22"/>
                <w:szCs w:val="22"/>
              </w:rPr>
            </w:pPr>
          </w:p>
          <w:p w14:paraId="29731821" w14:textId="77777777" w:rsidR="000D7B3D" w:rsidRPr="000C2142" w:rsidRDefault="000D7B3D" w:rsidP="007D121F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Garamond" w:hAnsi="Garamond"/>
                <w:color w:val="1A1A18"/>
                <w:sz w:val="22"/>
                <w:szCs w:val="22"/>
              </w:rPr>
            </w:pPr>
          </w:p>
          <w:p w14:paraId="3F717B49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68EE3294" w14:textId="77777777" w:rsidTr="00DA411F">
        <w:trPr>
          <w:trHeight w:hRule="exact" w:val="510"/>
          <w:jc w:val="center"/>
        </w:trPr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196ACA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>Abilità</w:t>
            </w:r>
          </w:p>
        </w:tc>
        <w:tc>
          <w:tcPr>
            <w:tcW w:w="5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2B7B3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i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color w:val="000000"/>
                <w:sz w:val="22"/>
                <w:szCs w:val="22"/>
              </w:rPr>
              <w:t>Conoscenze</w:t>
            </w:r>
          </w:p>
        </w:tc>
      </w:tr>
      <w:tr w:rsidR="000D7B3D" w:rsidRPr="00CD7E07" w14:paraId="0D943FEF" w14:textId="77777777" w:rsidTr="00DA411F">
        <w:trPr>
          <w:trHeight w:val="633"/>
          <w:jc w:val="center"/>
        </w:trPr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5174ED4" w14:textId="77777777" w:rsidR="000D7B3D" w:rsidRPr="000C2142" w:rsidRDefault="000D7B3D" w:rsidP="007D121F">
            <w:pPr>
              <w:spacing w:after="0"/>
              <w:ind w:firstLine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2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A37E68B" w14:textId="77777777" w:rsidR="000D7B3D" w:rsidRPr="000C2142" w:rsidRDefault="000D7B3D" w:rsidP="007D121F">
            <w:pPr>
              <w:spacing w:after="0"/>
              <w:ind w:firstLine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4F214526" w14:textId="77777777" w:rsidTr="00DA411F">
        <w:trPr>
          <w:trHeight w:hRule="exact" w:val="567"/>
          <w:jc w:val="center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657AB6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MODULO 2</w:t>
            </w:r>
          </w:p>
        </w:tc>
      </w:tr>
      <w:tr w:rsidR="000D7B3D" w:rsidRPr="00CD7E07" w14:paraId="37878422" w14:textId="77777777" w:rsidTr="00DA411F">
        <w:trPr>
          <w:trHeight w:hRule="exact" w:val="423"/>
          <w:jc w:val="center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66A303" w14:textId="77777777" w:rsidR="000D7B3D" w:rsidRPr="000C2142" w:rsidRDefault="000D7B3D" w:rsidP="00244EEE">
            <w:pPr>
              <w:kinsoku w:val="0"/>
              <w:overflowPunct w:val="0"/>
              <w:spacing w:after="0"/>
              <w:ind w:left="57"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>Denominazione</w:t>
            </w:r>
          </w:p>
        </w:tc>
        <w:tc>
          <w:tcPr>
            <w:tcW w:w="8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88C9E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007E5CCF" w14:textId="77777777" w:rsidTr="00DA411F">
        <w:trPr>
          <w:trHeight w:hRule="exact" w:val="726"/>
          <w:jc w:val="center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4D40E" w14:textId="77777777" w:rsidR="000D7B3D" w:rsidRPr="000C2142" w:rsidRDefault="000D7B3D" w:rsidP="00244EEE">
            <w:pPr>
              <w:kinsoku w:val="0"/>
              <w:overflowPunct w:val="0"/>
              <w:spacing w:after="0"/>
              <w:ind w:left="57"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 xml:space="preserve">Competenze </w:t>
            </w:r>
          </w:p>
        </w:tc>
        <w:tc>
          <w:tcPr>
            <w:tcW w:w="8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816C5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53F3D883" w14:textId="77777777" w:rsidTr="00DA411F">
        <w:trPr>
          <w:trHeight w:hRule="exact" w:val="510"/>
          <w:jc w:val="center"/>
        </w:trPr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BB317E" w14:textId="77777777" w:rsidR="000D7B3D" w:rsidRPr="000C2142" w:rsidRDefault="000D7B3D" w:rsidP="00244EEE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5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665C68" w14:textId="77777777" w:rsidR="000D7B3D" w:rsidRPr="000C2142" w:rsidRDefault="000D7B3D" w:rsidP="00244EEE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i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color w:val="000000"/>
                <w:sz w:val="22"/>
                <w:szCs w:val="22"/>
              </w:rPr>
              <w:t>Conoscenze</w:t>
            </w:r>
          </w:p>
        </w:tc>
      </w:tr>
      <w:tr w:rsidR="000D7B3D" w:rsidRPr="00CD7E07" w14:paraId="758F8858" w14:textId="77777777" w:rsidTr="00DA411F">
        <w:trPr>
          <w:trHeight w:val="590"/>
          <w:jc w:val="center"/>
        </w:trPr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CC5E9C3" w14:textId="77777777" w:rsidR="000D7B3D" w:rsidRPr="000C2142" w:rsidRDefault="000D7B3D" w:rsidP="007D121F">
            <w:pPr>
              <w:spacing w:after="0"/>
              <w:ind w:firstLine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2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FA5C550" w14:textId="77777777" w:rsidR="000D7B3D" w:rsidRPr="000C2142" w:rsidRDefault="000D7B3D" w:rsidP="007D121F">
            <w:pPr>
              <w:spacing w:after="0"/>
              <w:ind w:firstLine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1094C6FB" w14:textId="77777777" w:rsidTr="00DA411F">
        <w:trPr>
          <w:trHeight w:hRule="exact" w:val="565"/>
          <w:jc w:val="center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6E8298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MODULO 3</w:t>
            </w:r>
          </w:p>
        </w:tc>
      </w:tr>
      <w:tr w:rsidR="000D7B3D" w:rsidRPr="00CD7E07" w14:paraId="41B2448D" w14:textId="77777777" w:rsidTr="00DA411F">
        <w:trPr>
          <w:trHeight w:hRule="exact" w:val="423"/>
          <w:jc w:val="center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A242C8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>Denominazione</w:t>
            </w:r>
          </w:p>
        </w:tc>
        <w:tc>
          <w:tcPr>
            <w:tcW w:w="8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8C3F5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490352B1" w14:textId="77777777" w:rsidTr="00DA411F">
        <w:trPr>
          <w:trHeight w:hRule="exact" w:val="592"/>
          <w:jc w:val="center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CB80D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 xml:space="preserve">Competenze </w:t>
            </w:r>
          </w:p>
          <w:p w14:paraId="702DBAF6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14:paraId="256A7378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C7F0F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2A03B975" w14:textId="77777777" w:rsidTr="00DA411F">
        <w:trPr>
          <w:trHeight w:hRule="exact" w:val="510"/>
          <w:jc w:val="center"/>
        </w:trPr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882E0A" w14:textId="77777777" w:rsidR="000D7B3D" w:rsidRPr="000C2142" w:rsidRDefault="000D7B3D" w:rsidP="00C6770C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5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5AF206" w14:textId="77777777" w:rsidR="000D7B3D" w:rsidRPr="000C2142" w:rsidRDefault="000D7B3D" w:rsidP="00C6770C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i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color w:val="000000"/>
                <w:sz w:val="22"/>
                <w:szCs w:val="22"/>
              </w:rPr>
              <w:t>Conoscenze</w:t>
            </w:r>
          </w:p>
        </w:tc>
      </w:tr>
      <w:tr w:rsidR="000D7B3D" w:rsidRPr="00CD7E07" w14:paraId="0A9AFF8C" w14:textId="77777777" w:rsidTr="00DA411F">
        <w:trPr>
          <w:trHeight w:val="633"/>
          <w:jc w:val="center"/>
        </w:trPr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EE78D8" w14:textId="77777777" w:rsidR="000D7B3D" w:rsidRPr="000C2142" w:rsidRDefault="000D7B3D" w:rsidP="007D121F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2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69EF147" w14:textId="77777777" w:rsidR="000D7B3D" w:rsidRPr="000C2142" w:rsidRDefault="000D7B3D" w:rsidP="007D121F">
            <w:pPr>
              <w:spacing w:after="0"/>
              <w:ind w:firstLine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7892483F" w14:textId="77777777" w:rsidTr="00DA411F">
        <w:trPr>
          <w:trHeight w:hRule="exact" w:val="567"/>
          <w:jc w:val="center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4A4DA9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MODULO 4</w:t>
            </w:r>
          </w:p>
        </w:tc>
      </w:tr>
      <w:tr w:rsidR="000D7B3D" w:rsidRPr="00CD7E07" w14:paraId="79FA6096" w14:textId="77777777" w:rsidTr="00DA411F">
        <w:trPr>
          <w:trHeight w:hRule="exact" w:val="423"/>
          <w:jc w:val="center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AA2D5" w14:textId="77777777" w:rsidR="000D7B3D" w:rsidRPr="000C2142" w:rsidRDefault="000D7B3D" w:rsidP="00C6770C">
            <w:pPr>
              <w:kinsoku w:val="0"/>
              <w:overflowPunct w:val="0"/>
              <w:spacing w:after="0"/>
              <w:ind w:left="57"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>Denominazione</w:t>
            </w:r>
          </w:p>
        </w:tc>
        <w:tc>
          <w:tcPr>
            <w:tcW w:w="8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5884B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742C445F" w14:textId="77777777" w:rsidTr="00DA411F">
        <w:trPr>
          <w:trHeight w:hRule="exact" w:val="916"/>
          <w:jc w:val="center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8554D" w14:textId="77777777" w:rsidR="000D7B3D" w:rsidRPr="000C2142" w:rsidRDefault="000D7B3D" w:rsidP="00C6770C">
            <w:pPr>
              <w:kinsoku w:val="0"/>
              <w:overflowPunct w:val="0"/>
              <w:spacing w:after="0"/>
              <w:ind w:left="57" w:firstLine="0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 xml:space="preserve">Competenze </w:t>
            </w:r>
          </w:p>
        </w:tc>
        <w:tc>
          <w:tcPr>
            <w:tcW w:w="8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D39B8" w14:textId="77777777" w:rsidR="000D7B3D" w:rsidRPr="000C2142" w:rsidRDefault="000D7B3D" w:rsidP="007D121F">
            <w:pPr>
              <w:spacing w:after="0"/>
              <w:ind w:firstLine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0D7B3D" w:rsidRPr="00CD7E07" w14:paraId="602C5D8D" w14:textId="77777777" w:rsidTr="00DA411F">
        <w:trPr>
          <w:trHeight w:hRule="exact" w:val="510"/>
          <w:jc w:val="center"/>
        </w:trPr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47EC84" w14:textId="77777777" w:rsidR="000D7B3D" w:rsidRPr="000C2142" w:rsidRDefault="000D7B3D" w:rsidP="00C6770C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iC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5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97579" w14:textId="77777777" w:rsidR="000D7B3D" w:rsidRPr="000C2142" w:rsidRDefault="000D7B3D" w:rsidP="00C6770C">
            <w:pPr>
              <w:kinsoku w:val="0"/>
              <w:overflowPunct w:val="0"/>
              <w:spacing w:after="0"/>
              <w:ind w:firstLine="0"/>
              <w:jc w:val="center"/>
              <w:textAlignment w:val="baseline"/>
              <w:rPr>
                <w:rFonts w:ascii="Garamond" w:hAnsi="Garamond"/>
                <w:b/>
                <w:bCs/>
                <w:i/>
                <w:color w:val="000000"/>
                <w:sz w:val="22"/>
                <w:szCs w:val="22"/>
              </w:rPr>
            </w:pPr>
            <w:r w:rsidRPr="000C2142">
              <w:rPr>
                <w:rFonts w:ascii="Garamond" w:hAnsi="Garamond"/>
                <w:b/>
                <w:bCs/>
                <w:i/>
                <w:color w:val="000000"/>
                <w:sz w:val="22"/>
                <w:szCs w:val="22"/>
              </w:rPr>
              <w:t>Conoscenze</w:t>
            </w:r>
          </w:p>
        </w:tc>
      </w:tr>
      <w:tr w:rsidR="000D7B3D" w:rsidRPr="00CD7E07" w14:paraId="05606709" w14:textId="77777777" w:rsidTr="00DA411F">
        <w:trPr>
          <w:trHeight w:val="633"/>
          <w:jc w:val="center"/>
        </w:trPr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10DC5B6" w14:textId="77777777" w:rsidR="000D7B3D" w:rsidRPr="000C2142" w:rsidRDefault="000D7B3D" w:rsidP="007D121F">
            <w:pPr>
              <w:spacing w:after="0"/>
              <w:ind w:firstLine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2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66A8A4" w14:textId="77777777" w:rsidR="000D7B3D" w:rsidRPr="000C2142" w:rsidRDefault="000D7B3D" w:rsidP="007D121F">
            <w:pPr>
              <w:kinsoku w:val="0"/>
              <w:overflowPunct w:val="0"/>
              <w:spacing w:after="0"/>
              <w:ind w:firstLine="0"/>
              <w:textAlignment w:val="baseline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A502E0D" w14:textId="77777777" w:rsidR="00406908" w:rsidRDefault="00406908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F53037" w14:paraId="2097AC9D" w14:textId="77777777" w:rsidTr="00F53037">
        <w:tc>
          <w:tcPr>
            <w:tcW w:w="10064" w:type="dxa"/>
          </w:tcPr>
          <w:p w14:paraId="451F64DB" w14:textId="77777777" w:rsidR="00F53037" w:rsidRPr="00C6770C" w:rsidRDefault="00F53037" w:rsidP="00366163">
            <w:pPr>
              <w:widowControl w:val="0"/>
              <w:autoSpaceDE w:val="0"/>
              <w:autoSpaceDN w:val="0"/>
              <w:adjustRightInd w:val="0"/>
              <w:spacing w:before="32" w:after="0" w:line="249" w:lineRule="exact"/>
              <w:ind w:firstLine="0"/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</w:pPr>
            <w:r w:rsidRPr="00C6770C"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  <w:t>VALUTAZIONE</w:t>
            </w:r>
          </w:p>
          <w:p w14:paraId="606D0E9B" w14:textId="77777777" w:rsidR="00F53037" w:rsidRPr="00C6770C" w:rsidRDefault="00F53037" w:rsidP="00F53037">
            <w:pPr>
              <w:widowControl w:val="0"/>
              <w:autoSpaceDE w:val="0"/>
              <w:autoSpaceDN w:val="0"/>
              <w:adjustRightInd w:val="0"/>
              <w:spacing w:before="32" w:after="0" w:line="249" w:lineRule="exact"/>
              <w:rPr>
                <w:rFonts w:ascii="Garamond" w:hAnsi="Garamond"/>
                <w:b/>
                <w:bCs/>
                <w:i/>
                <w:iCs/>
                <w:color w:val="FF0000"/>
                <w:spacing w:val="-1"/>
                <w:position w:val="-1"/>
                <w:sz w:val="22"/>
                <w:szCs w:val="22"/>
              </w:rPr>
            </w:pPr>
            <w:r w:rsidRPr="00C6770C">
              <w:rPr>
                <w:rFonts w:ascii="Garamond" w:hAnsi="Garamond"/>
                <w:b/>
                <w:bCs/>
                <w:i/>
                <w:iCs/>
                <w:color w:val="FF0000"/>
                <w:spacing w:val="-1"/>
                <w:position w:val="-1"/>
                <w:sz w:val="22"/>
                <w:szCs w:val="22"/>
              </w:rPr>
              <w:t>(Indicare interesse, partecipazione e livello raggiunto dalla classe nella disciplina)</w:t>
            </w:r>
          </w:p>
          <w:p w14:paraId="2D2C892F" w14:textId="77777777" w:rsidR="00F53037" w:rsidRDefault="00F53037" w:rsidP="00C6770C">
            <w:pPr>
              <w:widowControl w:val="0"/>
              <w:autoSpaceDE w:val="0"/>
              <w:autoSpaceDN w:val="0"/>
              <w:adjustRightInd w:val="0"/>
              <w:spacing w:before="32" w:after="0" w:line="249" w:lineRule="exact"/>
              <w:ind w:firstLine="0"/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</w:pPr>
          </w:p>
        </w:tc>
      </w:tr>
    </w:tbl>
    <w:p w14:paraId="39EDE8D4" w14:textId="77777777" w:rsidR="00F53037" w:rsidRDefault="00F53037" w:rsidP="00C6770C">
      <w:pPr>
        <w:widowControl w:val="0"/>
        <w:autoSpaceDE w:val="0"/>
        <w:autoSpaceDN w:val="0"/>
        <w:adjustRightInd w:val="0"/>
        <w:spacing w:before="32" w:after="0" w:line="249" w:lineRule="exact"/>
        <w:rPr>
          <w:rFonts w:ascii="Garamond" w:hAnsi="Garamond"/>
          <w:b/>
          <w:bCs/>
          <w:spacing w:val="-1"/>
          <w:position w:val="-1"/>
          <w:sz w:val="22"/>
          <w:szCs w:val="22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F53037" w14:paraId="36BE61BA" w14:textId="77777777" w:rsidTr="00F53037">
        <w:tc>
          <w:tcPr>
            <w:tcW w:w="10064" w:type="dxa"/>
          </w:tcPr>
          <w:p w14:paraId="13B614E4" w14:textId="77777777" w:rsidR="00F53037" w:rsidRPr="00C6770C" w:rsidRDefault="00F53037" w:rsidP="00366163">
            <w:pPr>
              <w:widowControl w:val="0"/>
              <w:autoSpaceDE w:val="0"/>
              <w:autoSpaceDN w:val="0"/>
              <w:adjustRightInd w:val="0"/>
              <w:spacing w:before="32" w:after="0" w:line="249" w:lineRule="exact"/>
              <w:ind w:firstLine="0"/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</w:pPr>
            <w:r w:rsidRPr="00C6770C"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  <w:t>TESTI DI RIFERIMENTO</w:t>
            </w:r>
          </w:p>
          <w:p w14:paraId="5FF78BE3" w14:textId="77777777" w:rsidR="00F53037" w:rsidRDefault="00F53037" w:rsidP="00C6770C">
            <w:pPr>
              <w:widowControl w:val="0"/>
              <w:autoSpaceDE w:val="0"/>
              <w:autoSpaceDN w:val="0"/>
              <w:adjustRightInd w:val="0"/>
              <w:spacing w:before="32" w:after="0" w:line="249" w:lineRule="exact"/>
              <w:ind w:firstLine="0"/>
              <w:rPr>
                <w:rFonts w:ascii="Garamond" w:hAnsi="Garamond"/>
                <w:b/>
                <w:bCs/>
                <w:spacing w:val="-1"/>
                <w:position w:val="-1"/>
                <w:sz w:val="22"/>
                <w:szCs w:val="22"/>
              </w:rPr>
            </w:pPr>
          </w:p>
        </w:tc>
      </w:tr>
    </w:tbl>
    <w:p w14:paraId="51FB7074" w14:textId="77777777" w:rsidR="00F53037" w:rsidRPr="00F53037" w:rsidRDefault="00F53037" w:rsidP="00C6770C">
      <w:pPr>
        <w:widowControl w:val="0"/>
        <w:autoSpaceDE w:val="0"/>
        <w:autoSpaceDN w:val="0"/>
        <w:adjustRightInd w:val="0"/>
        <w:spacing w:before="32" w:after="0" w:line="249" w:lineRule="exact"/>
        <w:rPr>
          <w:rFonts w:ascii="Garamond" w:hAnsi="Garamond"/>
          <w:spacing w:val="-1"/>
          <w:position w:val="-1"/>
          <w:sz w:val="22"/>
          <w:szCs w:val="22"/>
        </w:rPr>
      </w:pPr>
    </w:p>
    <w:p w14:paraId="3E907CD8" w14:textId="77777777" w:rsidR="00C6770C" w:rsidRPr="00F53037" w:rsidRDefault="00C6770C" w:rsidP="00C6770C">
      <w:pPr>
        <w:widowControl w:val="0"/>
        <w:autoSpaceDE w:val="0"/>
        <w:autoSpaceDN w:val="0"/>
        <w:adjustRightInd w:val="0"/>
        <w:spacing w:before="32" w:after="0" w:line="249" w:lineRule="exact"/>
        <w:rPr>
          <w:rFonts w:ascii="Garamond" w:hAnsi="Garamond"/>
          <w:spacing w:val="-1"/>
          <w:position w:val="-1"/>
          <w:sz w:val="22"/>
          <w:szCs w:val="22"/>
        </w:rPr>
      </w:pPr>
    </w:p>
    <w:p w14:paraId="48124CD9" w14:textId="4BB0C31B" w:rsidR="00C6770C" w:rsidRPr="00C6770C" w:rsidRDefault="00C6770C" w:rsidP="00C6770C">
      <w:pPr>
        <w:widowControl w:val="0"/>
        <w:autoSpaceDE w:val="0"/>
        <w:autoSpaceDN w:val="0"/>
        <w:adjustRightInd w:val="0"/>
        <w:spacing w:before="32" w:after="0" w:line="249" w:lineRule="exact"/>
        <w:rPr>
          <w:rFonts w:ascii="Garamond" w:hAnsi="Garamond"/>
          <w:b/>
          <w:bCs/>
          <w:spacing w:val="-1"/>
          <w:position w:val="-1"/>
          <w:sz w:val="22"/>
          <w:szCs w:val="22"/>
        </w:rPr>
      </w:pP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>Altamura, 15 maggio 202</w:t>
      </w:r>
      <w:r>
        <w:rPr>
          <w:rFonts w:ascii="Garamond" w:hAnsi="Garamond"/>
          <w:b/>
          <w:bCs/>
          <w:spacing w:val="-1"/>
          <w:position w:val="-1"/>
          <w:sz w:val="22"/>
          <w:szCs w:val="22"/>
        </w:rPr>
        <w:t>5</w:t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  <w:t>Il Docente</w:t>
      </w:r>
    </w:p>
    <w:p w14:paraId="011B0DA2" w14:textId="77777777" w:rsidR="00C6770C" w:rsidRPr="00B83393" w:rsidRDefault="00C6770C" w:rsidP="00C6770C">
      <w:pPr>
        <w:widowControl w:val="0"/>
        <w:autoSpaceDE w:val="0"/>
        <w:autoSpaceDN w:val="0"/>
        <w:adjustRightInd w:val="0"/>
        <w:spacing w:before="32" w:after="0" w:line="249" w:lineRule="exact"/>
        <w:rPr>
          <w:b/>
          <w:bCs/>
          <w:spacing w:val="-1"/>
          <w:position w:val="-1"/>
        </w:rPr>
      </w:pP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C6770C">
        <w:rPr>
          <w:rFonts w:ascii="Garamond" w:hAnsi="Garamond"/>
          <w:b/>
          <w:bCs/>
          <w:spacing w:val="-1"/>
          <w:position w:val="-1"/>
          <w:sz w:val="22"/>
          <w:szCs w:val="22"/>
        </w:rPr>
        <w:tab/>
      </w:r>
      <w:r w:rsidRPr="00B83393">
        <w:rPr>
          <w:b/>
          <w:bCs/>
          <w:spacing w:val="-1"/>
          <w:position w:val="-1"/>
        </w:rPr>
        <w:tab/>
      </w:r>
      <w:r w:rsidRPr="00B83393">
        <w:rPr>
          <w:b/>
          <w:bCs/>
          <w:spacing w:val="-1"/>
          <w:position w:val="-1"/>
        </w:rPr>
        <w:tab/>
      </w:r>
      <w:r w:rsidRPr="00B83393">
        <w:rPr>
          <w:b/>
          <w:bCs/>
          <w:spacing w:val="-1"/>
          <w:position w:val="-1"/>
        </w:rPr>
        <w:tab/>
      </w:r>
    </w:p>
    <w:p w14:paraId="3A9BB952" w14:textId="77777777" w:rsidR="00406908" w:rsidRDefault="00406908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p w14:paraId="4EC8AEA8" w14:textId="77777777" w:rsidR="00BD34D7" w:rsidRDefault="00BD34D7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p w14:paraId="7911D886" w14:textId="77777777" w:rsidR="00BD34D7" w:rsidRDefault="00BD34D7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p w14:paraId="43B3BFB1" w14:textId="77777777" w:rsidR="00BD34D7" w:rsidRDefault="00BD34D7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p w14:paraId="2E2E68F7" w14:textId="77777777" w:rsidR="00BD34D7" w:rsidRDefault="00BD34D7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p w14:paraId="3A6499AC" w14:textId="6C7E13EC" w:rsidR="00406908" w:rsidRDefault="00406908" w:rsidP="00267E9E">
      <w:pPr>
        <w:pStyle w:val="Corpotesto"/>
        <w:numPr>
          <w:ilvl w:val="0"/>
          <w:numId w:val="18"/>
        </w:numPr>
        <w:spacing w:before="60" w:after="60"/>
        <w:ind w:left="851" w:hanging="567"/>
        <w:outlineLvl w:val="1"/>
        <w:rPr>
          <w:rFonts w:ascii="Garamond" w:hAnsi="Garamond"/>
          <w:b/>
          <w:sz w:val="24"/>
          <w:szCs w:val="24"/>
        </w:rPr>
      </w:pPr>
      <w:bookmarkStart w:id="1" w:name="_Toc196429416"/>
      <w:r>
        <w:rPr>
          <w:rFonts w:ascii="Garamond" w:hAnsi="Garamond"/>
          <w:b/>
          <w:sz w:val="24"/>
          <w:szCs w:val="24"/>
        </w:rPr>
        <w:lastRenderedPageBreak/>
        <w:t>PROGRAMMA DELLE SINGOLE DISCIPLINE</w:t>
      </w:r>
      <w:bookmarkEnd w:id="1"/>
    </w:p>
    <w:p w14:paraId="329C1334" w14:textId="77777777" w:rsidR="00406908" w:rsidRDefault="00406908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p w14:paraId="21E660E6" w14:textId="77777777" w:rsidR="00406908" w:rsidRPr="00406908" w:rsidRDefault="00406908" w:rsidP="00406908">
      <w:pPr>
        <w:pStyle w:val="Corpotesto"/>
        <w:spacing w:before="60" w:after="60"/>
        <w:outlineLvl w:val="1"/>
        <w:rPr>
          <w:rFonts w:ascii="Garamond" w:hAnsi="Garamond"/>
          <w:b/>
          <w:sz w:val="24"/>
          <w:szCs w:val="24"/>
        </w:rPr>
      </w:pPr>
    </w:p>
    <w:p w14:paraId="60B68DFA" w14:textId="77777777" w:rsidR="00305771" w:rsidRPr="00D4251C" w:rsidRDefault="00305771" w:rsidP="00305771">
      <w:pPr>
        <w:pStyle w:val="Corpotesto"/>
        <w:spacing w:before="60" w:after="60"/>
        <w:rPr>
          <w:rFonts w:ascii="Garamond" w:hAnsi="Garamond"/>
          <w:sz w:val="24"/>
          <w:szCs w:val="24"/>
          <w:highlight w:val="yellow"/>
        </w:rPr>
      </w:pPr>
    </w:p>
    <w:p w14:paraId="6CBDC711" w14:textId="77777777" w:rsidR="00135D13" w:rsidRDefault="00135D13" w:rsidP="00480173">
      <w:pPr>
        <w:pStyle w:val="Corpotesto"/>
        <w:spacing w:before="60" w:after="60"/>
        <w:ind w:firstLine="227"/>
        <w:rPr>
          <w:rFonts w:ascii="Garamond" w:hAnsi="Garamond"/>
          <w:b/>
          <w:sz w:val="24"/>
          <w:szCs w:val="24"/>
        </w:rPr>
      </w:pPr>
    </w:p>
    <w:p w14:paraId="478AC9BE" w14:textId="77777777" w:rsidR="00135D13" w:rsidRPr="00A11D97" w:rsidRDefault="00135D13" w:rsidP="00480173">
      <w:pPr>
        <w:pStyle w:val="Corpotesto"/>
        <w:spacing w:before="60" w:after="60"/>
        <w:ind w:firstLine="227"/>
        <w:rPr>
          <w:rFonts w:ascii="Garamond" w:hAnsi="Garamond"/>
          <w:b/>
          <w:sz w:val="24"/>
          <w:szCs w:val="24"/>
        </w:rPr>
      </w:pPr>
    </w:p>
    <w:p w14:paraId="326A4D86" w14:textId="77777777" w:rsidR="00454498" w:rsidRPr="00A11D97" w:rsidRDefault="00454498" w:rsidP="00480173">
      <w:pPr>
        <w:pStyle w:val="Corpotesto"/>
        <w:spacing w:before="60" w:after="60"/>
        <w:ind w:firstLine="227"/>
        <w:rPr>
          <w:rFonts w:ascii="Garamond" w:hAnsi="Garamond"/>
          <w:sz w:val="24"/>
          <w:szCs w:val="24"/>
        </w:rPr>
      </w:pPr>
    </w:p>
    <w:p w14:paraId="332CDCCE" w14:textId="77777777" w:rsidR="00454498" w:rsidRPr="00A11D97" w:rsidRDefault="00454498" w:rsidP="00480173">
      <w:pPr>
        <w:pStyle w:val="Corpotesto"/>
        <w:spacing w:before="60" w:after="60"/>
        <w:ind w:firstLine="227"/>
        <w:rPr>
          <w:rFonts w:ascii="Garamond" w:hAnsi="Garamond"/>
          <w:sz w:val="24"/>
          <w:szCs w:val="24"/>
        </w:rPr>
      </w:pPr>
    </w:p>
    <w:p w14:paraId="5B1F9D7B" w14:textId="77777777" w:rsidR="00454498" w:rsidRPr="00A11D97" w:rsidRDefault="00454498" w:rsidP="00480173">
      <w:pPr>
        <w:pStyle w:val="Corpotesto"/>
        <w:spacing w:before="60" w:after="60"/>
        <w:ind w:firstLine="227"/>
        <w:rPr>
          <w:rFonts w:ascii="Garamond" w:hAnsi="Garamond"/>
          <w:sz w:val="24"/>
          <w:szCs w:val="24"/>
        </w:rPr>
      </w:pPr>
    </w:p>
    <w:p w14:paraId="66E95EEF" w14:textId="77777777" w:rsidR="00454498" w:rsidRPr="00A11D97" w:rsidRDefault="00454498" w:rsidP="00480173">
      <w:pPr>
        <w:pStyle w:val="Corpotesto"/>
        <w:spacing w:before="60" w:after="60"/>
        <w:ind w:firstLine="227"/>
        <w:rPr>
          <w:rFonts w:ascii="Garamond" w:hAnsi="Garamond"/>
          <w:sz w:val="24"/>
          <w:szCs w:val="24"/>
        </w:rPr>
      </w:pPr>
    </w:p>
    <w:p w14:paraId="21EBDC34" w14:textId="77777777" w:rsidR="00454498" w:rsidRDefault="00454498" w:rsidP="00480173">
      <w:pPr>
        <w:pStyle w:val="Corpotesto"/>
        <w:spacing w:before="60" w:after="60"/>
        <w:ind w:firstLine="227"/>
      </w:pPr>
    </w:p>
    <w:p w14:paraId="706B8783" w14:textId="77777777" w:rsidR="00454498" w:rsidRDefault="00454498" w:rsidP="00480173">
      <w:pPr>
        <w:pStyle w:val="Corpotesto"/>
        <w:spacing w:before="60" w:after="60"/>
        <w:ind w:firstLine="227"/>
      </w:pPr>
    </w:p>
    <w:p w14:paraId="683A9783" w14:textId="77777777" w:rsidR="00454498" w:rsidRDefault="00454498" w:rsidP="00480173">
      <w:pPr>
        <w:pStyle w:val="Corpotesto"/>
        <w:spacing w:before="60" w:after="60"/>
        <w:ind w:firstLine="227"/>
      </w:pPr>
    </w:p>
    <w:p w14:paraId="2AD35E39" w14:textId="77777777" w:rsidR="00454498" w:rsidRDefault="00454498" w:rsidP="00480173">
      <w:pPr>
        <w:pStyle w:val="Corpotesto"/>
        <w:spacing w:before="60" w:after="60"/>
        <w:ind w:firstLine="227"/>
      </w:pPr>
    </w:p>
    <w:p w14:paraId="09D27E30" w14:textId="77777777" w:rsidR="00454498" w:rsidRDefault="00454498" w:rsidP="00480173">
      <w:pPr>
        <w:pStyle w:val="Corpotesto"/>
        <w:spacing w:before="60" w:after="60"/>
        <w:ind w:firstLine="227"/>
      </w:pPr>
    </w:p>
    <w:p w14:paraId="6B3FA3DE" w14:textId="77777777" w:rsidR="00454498" w:rsidRDefault="00454498" w:rsidP="00480173">
      <w:pPr>
        <w:pStyle w:val="Corpotesto"/>
        <w:spacing w:before="60" w:after="60"/>
        <w:ind w:firstLine="227"/>
      </w:pPr>
    </w:p>
    <w:p w14:paraId="037E70D7" w14:textId="77777777" w:rsidR="00454498" w:rsidRDefault="00454498" w:rsidP="00480173">
      <w:pPr>
        <w:pStyle w:val="Corpotesto"/>
        <w:spacing w:before="60" w:after="60"/>
        <w:ind w:firstLine="227"/>
      </w:pPr>
    </w:p>
    <w:p w14:paraId="24BB9EE1" w14:textId="77777777" w:rsidR="00454498" w:rsidRDefault="00454498" w:rsidP="00480173">
      <w:pPr>
        <w:pStyle w:val="Corpotesto"/>
        <w:spacing w:before="60" w:after="60"/>
        <w:ind w:firstLine="227"/>
      </w:pPr>
    </w:p>
    <w:p w14:paraId="4CCAEF1C" w14:textId="77777777" w:rsidR="00454498" w:rsidRDefault="00454498" w:rsidP="00480173">
      <w:pPr>
        <w:pStyle w:val="Corpotesto"/>
        <w:spacing w:before="60" w:after="60"/>
        <w:ind w:firstLine="227"/>
      </w:pPr>
    </w:p>
    <w:p w14:paraId="2043E90E" w14:textId="77777777" w:rsidR="00454498" w:rsidRDefault="00454498" w:rsidP="00480173">
      <w:pPr>
        <w:pStyle w:val="Corpotesto"/>
        <w:spacing w:before="60" w:after="60"/>
        <w:ind w:firstLine="227"/>
      </w:pPr>
    </w:p>
    <w:p w14:paraId="6850766E" w14:textId="77777777" w:rsidR="00454498" w:rsidRDefault="00454498" w:rsidP="00480173">
      <w:pPr>
        <w:pStyle w:val="Corpotesto"/>
        <w:spacing w:before="60" w:after="60"/>
        <w:ind w:firstLine="227"/>
      </w:pPr>
    </w:p>
    <w:p w14:paraId="71DC4A93" w14:textId="77777777" w:rsidR="00454498" w:rsidRDefault="00454498" w:rsidP="00480173">
      <w:pPr>
        <w:pStyle w:val="Corpotesto"/>
        <w:spacing w:before="60" w:after="60"/>
        <w:ind w:firstLine="227"/>
      </w:pPr>
    </w:p>
    <w:p w14:paraId="2B25E9D5" w14:textId="77777777" w:rsidR="00454498" w:rsidRDefault="00454498" w:rsidP="00480173">
      <w:pPr>
        <w:pStyle w:val="Corpotesto"/>
        <w:spacing w:before="60" w:after="60"/>
        <w:ind w:firstLine="227"/>
      </w:pPr>
    </w:p>
    <w:p w14:paraId="688850BD" w14:textId="77777777" w:rsidR="00454498" w:rsidRDefault="00454498" w:rsidP="00480173">
      <w:pPr>
        <w:pStyle w:val="Corpotesto"/>
        <w:spacing w:before="60" w:after="60"/>
        <w:ind w:firstLine="227"/>
      </w:pPr>
    </w:p>
    <w:p w14:paraId="508E63FC" w14:textId="77777777" w:rsidR="00454498" w:rsidRDefault="00454498" w:rsidP="00480173">
      <w:pPr>
        <w:pStyle w:val="Corpotesto"/>
        <w:spacing w:before="60" w:after="60"/>
        <w:ind w:firstLine="227"/>
      </w:pPr>
    </w:p>
    <w:p w14:paraId="019EA805" w14:textId="77777777" w:rsidR="00454498" w:rsidRDefault="00454498" w:rsidP="00480173">
      <w:pPr>
        <w:pStyle w:val="Corpotesto"/>
        <w:spacing w:before="60" w:after="60"/>
        <w:ind w:firstLine="227"/>
      </w:pPr>
    </w:p>
    <w:p w14:paraId="3EA089C1" w14:textId="77777777" w:rsidR="00454498" w:rsidRDefault="00454498" w:rsidP="00480173">
      <w:pPr>
        <w:pStyle w:val="Corpotesto"/>
        <w:spacing w:before="60" w:after="60"/>
        <w:ind w:firstLine="227"/>
      </w:pPr>
    </w:p>
    <w:p w14:paraId="2FD184F6" w14:textId="77777777" w:rsidR="00454498" w:rsidRDefault="00454498" w:rsidP="00480173">
      <w:pPr>
        <w:pStyle w:val="Corpotesto"/>
        <w:spacing w:before="60" w:after="60"/>
        <w:ind w:firstLine="227"/>
      </w:pPr>
    </w:p>
    <w:p w14:paraId="13E69A20" w14:textId="77777777" w:rsidR="00454498" w:rsidRDefault="00454498" w:rsidP="00480173">
      <w:pPr>
        <w:pStyle w:val="Corpotesto"/>
        <w:spacing w:before="60" w:after="60"/>
        <w:ind w:firstLine="227"/>
      </w:pPr>
    </w:p>
    <w:p w14:paraId="10B37F6A" w14:textId="77777777" w:rsidR="00454498" w:rsidRDefault="00454498" w:rsidP="00480173">
      <w:pPr>
        <w:pStyle w:val="Corpotesto"/>
        <w:spacing w:before="60" w:after="60"/>
        <w:ind w:firstLine="227"/>
      </w:pPr>
    </w:p>
    <w:p w14:paraId="512BCB6A" w14:textId="77777777" w:rsidR="00454498" w:rsidRDefault="00454498" w:rsidP="00480173">
      <w:pPr>
        <w:pStyle w:val="Corpotesto"/>
        <w:spacing w:before="60" w:after="60"/>
        <w:ind w:firstLine="227"/>
      </w:pPr>
    </w:p>
    <w:p w14:paraId="18278D68" w14:textId="77777777" w:rsidR="00454498" w:rsidRDefault="00454498" w:rsidP="00480173">
      <w:pPr>
        <w:pStyle w:val="Corpotesto"/>
        <w:spacing w:before="60" w:after="60"/>
        <w:ind w:firstLine="227"/>
      </w:pPr>
    </w:p>
    <w:p w14:paraId="406897D6" w14:textId="77777777" w:rsidR="00454498" w:rsidRPr="00454498" w:rsidRDefault="00454498" w:rsidP="00480173">
      <w:pPr>
        <w:pStyle w:val="Corpotesto"/>
        <w:spacing w:before="60" w:after="60"/>
        <w:ind w:firstLine="227"/>
      </w:pPr>
    </w:p>
    <w:sectPr w:rsidR="00454498" w:rsidRPr="00454498" w:rsidSect="00055EAE">
      <w:footerReference w:type="default" r:id="rId8"/>
      <w:pgSz w:w="11907" w:h="16840"/>
      <w:pgMar w:top="1135" w:right="850" w:bottom="993" w:left="709" w:header="567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AF7F3" w14:textId="77777777" w:rsidR="0018663F" w:rsidRDefault="0018663F">
      <w:pPr>
        <w:spacing w:after="0"/>
      </w:pPr>
      <w:r>
        <w:separator/>
      </w:r>
    </w:p>
  </w:endnote>
  <w:endnote w:type="continuationSeparator" w:id="0">
    <w:p w14:paraId="659C14BB" w14:textId="77777777" w:rsidR="0018663F" w:rsidRDefault="001866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D5E3" w14:textId="27564C22" w:rsidR="00F47AC2" w:rsidRPr="00087539" w:rsidRDefault="00F47AC2" w:rsidP="00087539">
    <w:pPr>
      <w:pStyle w:val="Pidipagina"/>
    </w:pPr>
    <w:r w:rsidRPr="0008753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CC928" w14:textId="77777777" w:rsidR="0018663F" w:rsidRDefault="0018663F">
      <w:pPr>
        <w:spacing w:after="0"/>
      </w:pPr>
      <w:r>
        <w:separator/>
      </w:r>
    </w:p>
  </w:footnote>
  <w:footnote w:type="continuationSeparator" w:id="0">
    <w:p w14:paraId="7CD2CD68" w14:textId="77777777" w:rsidR="0018663F" w:rsidRDefault="001866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3E4F"/>
    <w:multiLevelType w:val="hybridMultilevel"/>
    <w:tmpl w:val="20281E1A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25405E7"/>
    <w:multiLevelType w:val="multilevel"/>
    <w:tmpl w:val="347AB23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2C32B61"/>
    <w:multiLevelType w:val="hybridMultilevel"/>
    <w:tmpl w:val="B2482450"/>
    <w:lvl w:ilvl="0" w:tplc="B0AC33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3C24834"/>
    <w:multiLevelType w:val="multilevel"/>
    <w:tmpl w:val="5F8E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B0A87"/>
    <w:multiLevelType w:val="hybridMultilevel"/>
    <w:tmpl w:val="5F12C83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C0CAB"/>
    <w:multiLevelType w:val="multilevel"/>
    <w:tmpl w:val="505E834C"/>
    <w:lvl w:ilvl="0">
      <w:start w:val="1"/>
      <w:numFmt w:val="decimal"/>
      <w:lvlText w:val="%1."/>
      <w:lvlJc w:val="left"/>
      <w:pPr>
        <w:ind w:left="947" w:hanging="360"/>
      </w:p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3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7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47" w:hanging="2160"/>
      </w:pPr>
      <w:rPr>
        <w:rFonts w:hint="default"/>
      </w:rPr>
    </w:lvl>
  </w:abstractNum>
  <w:abstractNum w:abstractNumId="6" w15:restartNumberingAfterBreak="0">
    <w:nsid w:val="07FB580C"/>
    <w:multiLevelType w:val="hybridMultilevel"/>
    <w:tmpl w:val="379CD828"/>
    <w:lvl w:ilvl="0" w:tplc="E3B2BEC8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80A2438"/>
    <w:multiLevelType w:val="multilevel"/>
    <w:tmpl w:val="5A1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37548D"/>
    <w:multiLevelType w:val="multilevel"/>
    <w:tmpl w:val="D4B2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62766E"/>
    <w:multiLevelType w:val="multilevel"/>
    <w:tmpl w:val="3118D344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2" w:hanging="4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8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6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00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49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33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814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656" w:hanging="1800"/>
      </w:pPr>
      <w:rPr>
        <w:rFonts w:hint="default"/>
        <w:sz w:val="24"/>
      </w:rPr>
    </w:lvl>
  </w:abstractNum>
  <w:abstractNum w:abstractNumId="10" w15:restartNumberingAfterBreak="0">
    <w:nsid w:val="0A89653F"/>
    <w:multiLevelType w:val="hybridMultilevel"/>
    <w:tmpl w:val="8A3A5A74"/>
    <w:lvl w:ilvl="0" w:tplc="DD3C063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D52E1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0EB3D54"/>
    <w:multiLevelType w:val="multilevel"/>
    <w:tmpl w:val="1592D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EB42C7"/>
    <w:multiLevelType w:val="hybridMultilevel"/>
    <w:tmpl w:val="29B4294C"/>
    <w:lvl w:ilvl="0" w:tplc="93C6C03A">
      <w:start w:val="1"/>
      <w:numFmt w:val="decimal"/>
      <w:lvlText w:val="%1.1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20C11BA"/>
    <w:multiLevelType w:val="multilevel"/>
    <w:tmpl w:val="8716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805F06"/>
    <w:multiLevelType w:val="hybridMultilevel"/>
    <w:tmpl w:val="64BE2C72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12A6121B"/>
    <w:multiLevelType w:val="multilevel"/>
    <w:tmpl w:val="A9E4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C412AB"/>
    <w:multiLevelType w:val="multilevel"/>
    <w:tmpl w:val="D256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3514269"/>
    <w:multiLevelType w:val="hybridMultilevel"/>
    <w:tmpl w:val="EFC2ADA4"/>
    <w:lvl w:ilvl="0" w:tplc="E3B2BE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3845375"/>
    <w:multiLevelType w:val="hybridMultilevel"/>
    <w:tmpl w:val="DB7486E2"/>
    <w:lvl w:ilvl="0" w:tplc="E3B2BE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B912A2"/>
    <w:multiLevelType w:val="hybridMultilevel"/>
    <w:tmpl w:val="D82C9F0E"/>
    <w:lvl w:ilvl="0" w:tplc="04100011">
      <w:start w:val="1"/>
      <w:numFmt w:val="decimal"/>
      <w:lvlText w:val="%1)"/>
      <w:lvlJc w:val="left"/>
      <w:pPr>
        <w:ind w:left="947" w:hanging="360"/>
      </w:p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</w:lvl>
    <w:lvl w:ilvl="3" w:tplc="0410000F" w:tentative="1">
      <w:start w:val="1"/>
      <w:numFmt w:val="decimal"/>
      <w:lvlText w:val="%4."/>
      <w:lvlJc w:val="left"/>
      <w:pPr>
        <w:ind w:left="3107" w:hanging="360"/>
      </w:p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</w:lvl>
    <w:lvl w:ilvl="6" w:tplc="0410000F" w:tentative="1">
      <w:start w:val="1"/>
      <w:numFmt w:val="decimal"/>
      <w:lvlText w:val="%7."/>
      <w:lvlJc w:val="left"/>
      <w:pPr>
        <w:ind w:left="5267" w:hanging="360"/>
      </w:p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1" w15:restartNumberingAfterBreak="0">
    <w:nsid w:val="16085459"/>
    <w:multiLevelType w:val="hybridMultilevel"/>
    <w:tmpl w:val="1DA6E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9A43A3"/>
    <w:multiLevelType w:val="multilevel"/>
    <w:tmpl w:val="1A0A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7891EB2"/>
    <w:multiLevelType w:val="hybridMultilevel"/>
    <w:tmpl w:val="A65CC6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F031C6"/>
    <w:multiLevelType w:val="hybridMultilevel"/>
    <w:tmpl w:val="77DEFD28"/>
    <w:lvl w:ilvl="0" w:tplc="B0AC33A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1A456E30"/>
    <w:multiLevelType w:val="multilevel"/>
    <w:tmpl w:val="F734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CC9094B"/>
    <w:multiLevelType w:val="hybridMultilevel"/>
    <w:tmpl w:val="EAFEAA04"/>
    <w:lvl w:ilvl="0" w:tplc="0B200B62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DEE5CBB"/>
    <w:multiLevelType w:val="hybridMultilevel"/>
    <w:tmpl w:val="81F88242"/>
    <w:lvl w:ilvl="0" w:tplc="DD3C063C">
      <w:numFmt w:val="bullet"/>
      <w:lvlText w:val="-"/>
      <w:lvlJc w:val="left"/>
      <w:pPr>
        <w:ind w:left="55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8" w15:restartNumberingAfterBreak="0">
    <w:nsid w:val="1E2A690D"/>
    <w:multiLevelType w:val="hybridMultilevel"/>
    <w:tmpl w:val="D37E299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1F761F0F"/>
    <w:multiLevelType w:val="hybridMultilevel"/>
    <w:tmpl w:val="70C0D2B2"/>
    <w:lvl w:ilvl="0" w:tplc="0410000D">
      <w:start w:val="1"/>
      <w:numFmt w:val="bullet"/>
      <w:lvlText w:val=""/>
      <w:lvlJc w:val="left"/>
      <w:pPr>
        <w:ind w:left="5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30" w15:restartNumberingAfterBreak="0">
    <w:nsid w:val="21C8399C"/>
    <w:multiLevelType w:val="hybridMultilevel"/>
    <w:tmpl w:val="EFCCE3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w w:val="100"/>
        <w:sz w:val="24"/>
        <w:szCs w:val="24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2D192F"/>
    <w:multiLevelType w:val="hybridMultilevel"/>
    <w:tmpl w:val="C3567542"/>
    <w:lvl w:ilvl="0" w:tplc="B0AC33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278F6167"/>
    <w:multiLevelType w:val="multilevel"/>
    <w:tmpl w:val="D55A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8894160"/>
    <w:multiLevelType w:val="hybridMultilevel"/>
    <w:tmpl w:val="A828AFE8"/>
    <w:lvl w:ilvl="0" w:tplc="E1FC464E">
      <w:numFmt w:val="bullet"/>
      <w:lvlText w:val="-"/>
      <w:lvlJc w:val="left"/>
      <w:pPr>
        <w:ind w:left="587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34" w15:restartNumberingAfterBreak="0">
    <w:nsid w:val="28DE1762"/>
    <w:multiLevelType w:val="hybridMultilevel"/>
    <w:tmpl w:val="9F4A6FC6"/>
    <w:lvl w:ilvl="0" w:tplc="B0AC33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2D36214E"/>
    <w:multiLevelType w:val="hybridMultilevel"/>
    <w:tmpl w:val="B99E811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E937290"/>
    <w:multiLevelType w:val="hybridMultilevel"/>
    <w:tmpl w:val="BFFE09D4"/>
    <w:lvl w:ilvl="0" w:tplc="DD3C063C">
      <w:numFmt w:val="bullet"/>
      <w:lvlText w:val="-"/>
      <w:lvlJc w:val="left"/>
      <w:pPr>
        <w:ind w:left="549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</w:abstractNum>
  <w:abstractNum w:abstractNumId="37" w15:restartNumberingAfterBreak="0">
    <w:nsid w:val="2FB440DA"/>
    <w:multiLevelType w:val="multilevel"/>
    <w:tmpl w:val="4208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004DCC"/>
    <w:multiLevelType w:val="hybridMultilevel"/>
    <w:tmpl w:val="B4466C22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9" w15:restartNumberingAfterBreak="0">
    <w:nsid w:val="33494602"/>
    <w:multiLevelType w:val="hybridMultilevel"/>
    <w:tmpl w:val="E08255A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3C707DA"/>
    <w:multiLevelType w:val="hybridMultilevel"/>
    <w:tmpl w:val="C138F4E4"/>
    <w:lvl w:ilvl="0" w:tplc="E9282DD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1230D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35F4041D"/>
    <w:multiLevelType w:val="hybridMultilevel"/>
    <w:tmpl w:val="9FE8F2D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384F5BCF"/>
    <w:multiLevelType w:val="hybridMultilevel"/>
    <w:tmpl w:val="B48840A4"/>
    <w:lvl w:ilvl="0" w:tplc="B0AC33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389266F9"/>
    <w:multiLevelType w:val="hybridMultilevel"/>
    <w:tmpl w:val="4FD066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9081B12"/>
    <w:multiLevelType w:val="multilevel"/>
    <w:tmpl w:val="6B8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A022F78"/>
    <w:multiLevelType w:val="multilevel"/>
    <w:tmpl w:val="79CAD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D827497"/>
    <w:multiLevelType w:val="hybridMultilevel"/>
    <w:tmpl w:val="0D0AA79E"/>
    <w:lvl w:ilvl="0" w:tplc="B0AC3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E587588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3EF21D77"/>
    <w:multiLevelType w:val="hybridMultilevel"/>
    <w:tmpl w:val="39EED5B4"/>
    <w:lvl w:ilvl="0" w:tplc="DD3C063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FFE21D3"/>
    <w:multiLevelType w:val="hybridMultilevel"/>
    <w:tmpl w:val="B1080FFE"/>
    <w:lvl w:ilvl="0" w:tplc="B0AC33A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1" w15:restartNumberingAfterBreak="0">
    <w:nsid w:val="4158200E"/>
    <w:multiLevelType w:val="hybridMultilevel"/>
    <w:tmpl w:val="CE9CF0EA"/>
    <w:lvl w:ilvl="0" w:tplc="E3B2BE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2347807"/>
    <w:multiLevelType w:val="hybridMultilevel"/>
    <w:tmpl w:val="C720C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C53850"/>
    <w:multiLevelType w:val="hybridMultilevel"/>
    <w:tmpl w:val="4AFACDD4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4" w15:restartNumberingAfterBreak="0">
    <w:nsid w:val="445B172E"/>
    <w:multiLevelType w:val="hybridMultilevel"/>
    <w:tmpl w:val="F148DF9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4AE1477"/>
    <w:multiLevelType w:val="multilevel"/>
    <w:tmpl w:val="972C18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44F11D0B"/>
    <w:multiLevelType w:val="hybridMultilevel"/>
    <w:tmpl w:val="F99C573A"/>
    <w:lvl w:ilvl="0" w:tplc="0410000F">
      <w:start w:val="1"/>
      <w:numFmt w:val="decimal"/>
      <w:lvlText w:val="%1."/>
      <w:lvlJc w:val="left"/>
      <w:pPr>
        <w:ind w:left="947" w:hanging="360"/>
      </w:p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</w:lvl>
    <w:lvl w:ilvl="3" w:tplc="0410000F" w:tentative="1">
      <w:start w:val="1"/>
      <w:numFmt w:val="decimal"/>
      <w:lvlText w:val="%4."/>
      <w:lvlJc w:val="left"/>
      <w:pPr>
        <w:ind w:left="3107" w:hanging="360"/>
      </w:p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</w:lvl>
    <w:lvl w:ilvl="6" w:tplc="0410000F" w:tentative="1">
      <w:start w:val="1"/>
      <w:numFmt w:val="decimal"/>
      <w:lvlText w:val="%7."/>
      <w:lvlJc w:val="left"/>
      <w:pPr>
        <w:ind w:left="5267" w:hanging="360"/>
      </w:p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57" w15:restartNumberingAfterBreak="0">
    <w:nsid w:val="452B43D6"/>
    <w:multiLevelType w:val="hybridMultilevel"/>
    <w:tmpl w:val="6F3E4176"/>
    <w:lvl w:ilvl="0" w:tplc="0410000D">
      <w:start w:val="1"/>
      <w:numFmt w:val="bullet"/>
      <w:lvlText w:val=""/>
      <w:lvlJc w:val="left"/>
      <w:pPr>
        <w:ind w:left="5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58" w15:restartNumberingAfterBreak="0">
    <w:nsid w:val="45702718"/>
    <w:multiLevelType w:val="multilevel"/>
    <w:tmpl w:val="130403F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344" w:hanging="48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448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312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4536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6624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7488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8712" w:hanging="1800"/>
      </w:pPr>
      <w:rPr>
        <w:rFonts w:hint="default"/>
        <w:b w:val="0"/>
        <w:sz w:val="24"/>
      </w:rPr>
    </w:lvl>
  </w:abstractNum>
  <w:abstractNum w:abstractNumId="59" w15:restartNumberingAfterBreak="0">
    <w:nsid w:val="45CE3A6C"/>
    <w:multiLevelType w:val="hybridMultilevel"/>
    <w:tmpl w:val="4C887B42"/>
    <w:lvl w:ilvl="0" w:tplc="2030501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color w:val="auto"/>
        <w:w w:val="99"/>
        <w:sz w:val="20"/>
        <w:szCs w:val="20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83276FC"/>
    <w:multiLevelType w:val="hybridMultilevel"/>
    <w:tmpl w:val="09A45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84F31E3"/>
    <w:multiLevelType w:val="hybridMultilevel"/>
    <w:tmpl w:val="5AEEE562"/>
    <w:lvl w:ilvl="0" w:tplc="E3B2BEC8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48F93323"/>
    <w:multiLevelType w:val="hybridMultilevel"/>
    <w:tmpl w:val="23E8BC2E"/>
    <w:lvl w:ilvl="0" w:tplc="B0AC33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3" w15:restartNumberingAfterBreak="0">
    <w:nsid w:val="4A37639C"/>
    <w:multiLevelType w:val="hybridMultilevel"/>
    <w:tmpl w:val="45C4C76C"/>
    <w:lvl w:ilvl="0" w:tplc="0410000D">
      <w:start w:val="1"/>
      <w:numFmt w:val="bullet"/>
      <w:lvlText w:val=""/>
      <w:lvlJc w:val="left"/>
      <w:pPr>
        <w:ind w:left="5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64" w15:restartNumberingAfterBreak="0">
    <w:nsid w:val="4A736C7B"/>
    <w:multiLevelType w:val="hybridMultilevel"/>
    <w:tmpl w:val="09A2FA36"/>
    <w:lvl w:ilvl="0" w:tplc="93C6C03A">
      <w:start w:val="1"/>
      <w:numFmt w:val="decimal"/>
      <w:lvlText w:val="%1.1"/>
      <w:lvlJc w:val="left"/>
      <w:pPr>
        <w:ind w:left="15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5" w15:restartNumberingAfterBreak="0">
    <w:nsid w:val="4E3F1BA8"/>
    <w:multiLevelType w:val="hybridMultilevel"/>
    <w:tmpl w:val="590CAB2E"/>
    <w:lvl w:ilvl="0" w:tplc="B0AC33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6" w15:restartNumberingAfterBreak="0">
    <w:nsid w:val="4EB54DA7"/>
    <w:multiLevelType w:val="hybridMultilevel"/>
    <w:tmpl w:val="E2E4FA90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50133447"/>
    <w:multiLevelType w:val="hybridMultilevel"/>
    <w:tmpl w:val="44D03B90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8" w15:restartNumberingAfterBreak="0">
    <w:nsid w:val="52861675"/>
    <w:multiLevelType w:val="hybridMultilevel"/>
    <w:tmpl w:val="929E2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336136E"/>
    <w:multiLevelType w:val="multilevel"/>
    <w:tmpl w:val="114C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3E9580E"/>
    <w:multiLevelType w:val="multilevel"/>
    <w:tmpl w:val="A8D0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4877B40"/>
    <w:multiLevelType w:val="hybridMultilevel"/>
    <w:tmpl w:val="508C614A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2" w15:restartNumberingAfterBreak="0">
    <w:nsid w:val="56664E55"/>
    <w:multiLevelType w:val="hybridMultilevel"/>
    <w:tmpl w:val="989C1D94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3" w15:restartNumberingAfterBreak="0">
    <w:nsid w:val="58004081"/>
    <w:multiLevelType w:val="multilevel"/>
    <w:tmpl w:val="D448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8AD2BE3"/>
    <w:multiLevelType w:val="hybridMultilevel"/>
    <w:tmpl w:val="D47E95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91F3AEC"/>
    <w:multiLevelType w:val="hybridMultilevel"/>
    <w:tmpl w:val="2AD46522"/>
    <w:lvl w:ilvl="0" w:tplc="73EEE9EC">
      <w:numFmt w:val="bullet"/>
      <w:lvlText w:val="☐"/>
      <w:lvlJc w:val="left"/>
      <w:pPr>
        <w:tabs>
          <w:tab w:val="num" w:pos="360"/>
        </w:tabs>
        <w:ind w:left="360" w:hanging="360"/>
      </w:pPr>
      <w:rPr>
        <w:rFonts w:ascii="Segoe UI Symbol" w:eastAsia="Segoe UI Symbol" w:hAnsi="Segoe UI Symbol" w:cs="Segoe UI Symbol" w:hint="default"/>
        <w:b w:val="0"/>
        <w:color w:val="auto"/>
        <w:w w:val="99"/>
        <w:sz w:val="20"/>
        <w:szCs w:val="20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AFD6B6A"/>
    <w:multiLevelType w:val="hybridMultilevel"/>
    <w:tmpl w:val="2A928112"/>
    <w:lvl w:ilvl="0" w:tplc="B6705836">
      <w:start w:val="1"/>
      <w:numFmt w:val="decimal"/>
      <w:lvlText w:val="%1."/>
      <w:lvlJc w:val="left"/>
      <w:pPr>
        <w:ind w:left="1288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7" w15:restartNumberingAfterBreak="0">
    <w:nsid w:val="5C8F370C"/>
    <w:multiLevelType w:val="multilevel"/>
    <w:tmpl w:val="EF3A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D4E44AF"/>
    <w:multiLevelType w:val="hybridMultilevel"/>
    <w:tmpl w:val="7DCC8E68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9" w15:restartNumberingAfterBreak="0">
    <w:nsid w:val="5D670B87"/>
    <w:multiLevelType w:val="multilevel"/>
    <w:tmpl w:val="190E6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E885661"/>
    <w:multiLevelType w:val="multilevel"/>
    <w:tmpl w:val="2716F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09739FE"/>
    <w:multiLevelType w:val="hybridMultilevel"/>
    <w:tmpl w:val="1C10E9B4"/>
    <w:lvl w:ilvl="0" w:tplc="0410000F">
      <w:start w:val="1"/>
      <w:numFmt w:val="decimal"/>
      <w:lvlText w:val="%1."/>
      <w:lvlJc w:val="left"/>
      <w:pPr>
        <w:ind w:left="947" w:hanging="360"/>
      </w:p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</w:lvl>
    <w:lvl w:ilvl="3" w:tplc="0410000F" w:tentative="1">
      <w:start w:val="1"/>
      <w:numFmt w:val="decimal"/>
      <w:lvlText w:val="%4."/>
      <w:lvlJc w:val="left"/>
      <w:pPr>
        <w:ind w:left="3107" w:hanging="360"/>
      </w:p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</w:lvl>
    <w:lvl w:ilvl="6" w:tplc="0410000F" w:tentative="1">
      <w:start w:val="1"/>
      <w:numFmt w:val="decimal"/>
      <w:lvlText w:val="%7."/>
      <w:lvlJc w:val="left"/>
      <w:pPr>
        <w:ind w:left="5267" w:hanging="360"/>
      </w:p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82" w15:restartNumberingAfterBreak="0">
    <w:nsid w:val="62B32C11"/>
    <w:multiLevelType w:val="hybridMultilevel"/>
    <w:tmpl w:val="93A4A62C"/>
    <w:lvl w:ilvl="0" w:tplc="B0AC33A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3" w15:restartNumberingAfterBreak="0">
    <w:nsid w:val="63797717"/>
    <w:multiLevelType w:val="multilevel"/>
    <w:tmpl w:val="114C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4FD7F21"/>
    <w:multiLevelType w:val="multilevel"/>
    <w:tmpl w:val="B748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61D28ED"/>
    <w:multiLevelType w:val="hybridMultilevel"/>
    <w:tmpl w:val="F2400F48"/>
    <w:lvl w:ilvl="0" w:tplc="B6705836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6" w15:restartNumberingAfterBreak="0">
    <w:nsid w:val="66953313"/>
    <w:multiLevelType w:val="hybridMultilevel"/>
    <w:tmpl w:val="51964D02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7" w15:restartNumberingAfterBreak="0">
    <w:nsid w:val="673F220D"/>
    <w:multiLevelType w:val="multilevel"/>
    <w:tmpl w:val="EB8E4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871057C"/>
    <w:multiLevelType w:val="hybridMultilevel"/>
    <w:tmpl w:val="0DC6B6A4"/>
    <w:lvl w:ilvl="0" w:tplc="0C1CD02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A371644"/>
    <w:multiLevelType w:val="hybridMultilevel"/>
    <w:tmpl w:val="AF140B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277CB8"/>
    <w:multiLevelType w:val="multilevel"/>
    <w:tmpl w:val="0B947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B4D36E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2" w15:restartNumberingAfterBreak="0">
    <w:nsid w:val="6C0E1923"/>
    <w:multiLevelType w:val="multilevel"/>
    <w:tmpl w:val="15DC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C281A4D"/>
    <w:multiLevelType w:val="hybridMultilevel"/>
    <w:tmpl w:val="747EA1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F776D08"/>
    <w:multiLevelType w:val="hybridMultilevel"/>
    <w:tmpl w:val="4864A1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00B2675"/>
    <w:multiLevelType w:val="hybridMultilevel"/>
    <w:tmpl w:val="303A719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04B2BD0"/>
    <w:multiLevelType w:val="hybridMultilevel"/>
    <w:tmpl w:val="286C3B5E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7" w15:restartNumberingAfterBreak="0">
    <w:nsid w:val="70F37A66"/>
    <w:multiLevelType w:val="hybridMultilevel"/>
    <w:tmpl w:val="D0E8E466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8" w15:restartNumberingAfterBreak="0">
    <w:nsid w:val="713E1AC7"/>
    <w:multiLevelType w:val="multilevel"/>
    <w:tmpl w:val="8604D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14E0C98"/>
    <w:multiLevelType w:val="multilevel"/>
    <w:tmpl w:val="BA389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2074674"/>
    <w:multiLevelType w:val="multilevel"/>
    <w:tmpl w:val="05BE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2FE45A3"/>
    <w:multiLevelType w:val="hybridMultilevel"/>
    <w:tmpl w:val="6BC268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35F5969"/>
    <w:multiLevelType w:val="hybridMultilevel"/>
    <w:tmpl w:val="BE1E1A20"/>
    <w:lvl w:ilvl="0" w:tplc="BE10F528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3" w15:restartNumberingAfterBreak="0">
    <w:nsid w:val="75911DD4"/>
    <w:multiLevelType w:val="hybridMultilevel"/>
    <w:tmpl w:val="38BABCFA"/>
    <w:lvl w:ilvl="0" w:tplc="0410000F">
      <w:start w:val="1"/>
      <w:numFmt w:val="decimal"/>
      <w:lvlText w:val="%1."/>
      <w:lvlJc w:val="left"/>
      <w:pPr>
        <w:ind w:left="947" w:hanging="360"/>
      </w:p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</w:lvl>
    <w:lvl w:ilvl="3" w:tplc="0410000F" w:tentative="1">
      <w:start w:val="1"/>
      <w:numFmt w:val="decimal"/>
      <w:lvlText w:val="%4."/>
      <w:lvlJc w:val="left"/>
      <w:pPr>
        <w:ind w:left="3107" w:hanging="360"/>
      </w:p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</w:lvl>
    <w:lvl w:ilvl="6" w:tplc="0410000F" w:tentative="1">
      <w:start w:val="1"/>
      <w:numFmt w:val="decimal"/>
      <w:lvlText w:val="%7."/>
      <w:lvlJc w:val="left"/>
      <w:pPr>
        <w:ind w:left="5267" w:hanging="360"/>
      </w:p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04" w15:restartNumberingAfterBreak="0">
    <w:nsid w:val="76376605"/>
    <w:multiLevelType w:val="hybridMultilevel"/>
    <w:tmpl w:val="2CA8B138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5" w15:restartNumberingAfterBreak="0">
    <w:nsid w:val="77E9704D"/>
    <w:multiLevelType w:val="hybridMultilevel"/>
    <w:tmpl w:val="08DC5180"/>
    <w:lvl w:ilvl="0" w:tplc="B0AC33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6" w15:restartNumberingAfterBreak="0">
    <w:nsid w:val="78843DE1"/>
    <w:multiLevelType w:val="hybridMultilevel"/>
    <w:tmpl w:val="ACCE10D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A456E86"/>
    <w:multiLevelType w:val="hybridMultilevel"/>
    <w:tmpl w:val="9A1495CA"/>
    <w:lvl w:ilvl="0" w:tplc="0410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8" w15:restartNumberingAfterBreak="0">
    <w:nsid w:val="7BCB7DD0"/>
    <w:multiLevelType w:val="multilevel"/>
    <w:tmpl w:val="B27AA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C1D4028"/>
    <w:multiLevelType w:val="hybridMultilevel"/>
    <w:tmpl w:val="2138CB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DC71101"/>
    <w:multiLevelType w:val="multilevel"/>
    <w:tmpl w:val="00AE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E584D1F"/>
    <w:multiLevelType w:val="multilevel"/>
    <w:tmpl w:val="D8DA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EC053E7"/>
    <w:multiLevelType w:val="multilevel"/>
    <w:tmpl w:val="1EFE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8541428">
    <w:abstractNumId w:val="48"/>
  </w:num>
  <w:num w:numId="2" w16cid:durableId="1675109087">
    <w:abstractNumId w:val="86"/>
  </w:num>
  <w:num w:numId="3" w16cid:durableId="145244629">
    <w:abstractNumId w:val="81"/>
  </w:num>
  <w:num w:numId="4" w16cid:durableId="325330606">
    <w:abstractNumId w:val="56"/>
  </w:num>
  <w:num w:numId="5" w16cid:durableId="301809057">
    <w:abstractNumId w:val="93"/>
  </w:num>
  <w:num w:numId="6" w16cid:durableId="1182939898">
    <w:abstractNumId w:val="0"/>
  </w:num>
  <w:num w:numId="7" w16cid:durableId="2055226594">
    <w:abstractNumId w:val="5"/>
  </w:num>
  <w:num w:numId="8" w16cid:durableId="576935880">
    <w:abstractNumId w:val="104"/>
  </w:num>
  <w:num w:numId="9" w16cid:durableId="996692688">
    <w:abstractNumId w:val="38"/>
  </w:num>
  <w:num w:numId="10" w16cid:durableId="1355350914">
    <w:abstractNumId w:val="15"/>
  </w:num>
  <w:num w:numId="11" w16cid:durableId="245841890">
    <w:abstractNumId w:val="71"/>
  </w:num>
  <w:num w:numId="12" w16cid:durableId="1634751873">
    <w:abstractNumId w:val="103"/>
  </w:num>
  <w:num w:numId="13" w16cid:durableId="258297831">
    <w:abstractNumId w:val="97"/>
  </w:num>
  <w:num w:numId="14" w16cid:durableId="1818258075">
    <w:abstractNumId w:val="41"/>
  </w:num>
  <w:num w:numId="15" w16cid:durableId="1935747044">
    <w:abstractNumId w:val="91"/>
  </w:num>
  <w:num w:numId="16" w16cid:durableId="1291285567">
    <w:abstractNumId w:val="58"/>
  </w:num>
  <w:num w:numId="17" w16cid:durableId="1730493698">
    <w:abstractNumId w:val="9"/>
  </w:num>
  <w:num w:numId="18" w16cid:durableId="1454517812">
    <w:abstractNumId w:val="20"/>
  </w:num>
  <w:num w:numId="19" w16cid:durableId="1917398257">
    <w:abstractNumId w:val="11"/>
  </w:num>
  <w:num w:numId="20" w16cid:durableId="854924519">
    <w:abstractNumId w:val="54"/>
  </w:num>
  <w:num w:numId="21" w16cid:durableId="1183711321">
    <w:abstractNumId w:val="23"/>
  </w:num>
  <w:num w:numId="22" w16cid:durableId="1432165485">
    <w:abstractNumId w:val="72"/>
  </w:num>
  <w:num w:numId="23" w16cid:durableId="48114296">
    <w:abstractNumId w:val="85"/>
  </w:num>
  <w:num w:numId="24" w16cid:durableId="1514414877">
    <w:abstractNumId w:val="76"/>
  </w:num>
  <w:num w:numId="25" w16cid:durableId="1389451867">
    <w:abstractNumId w:val="53"/>
  </w:num>
  <w:num w:numId="26" w16cid:durableId="657149616">
    <w:abstractNumId w:val="96"/>
  </w:num>
  <w:num w:numId="27" w16cid:durableId="2106074856">
    <w:abstractNumId w:val="13"/>
  </w:num>
  <w:num w:numId="28" w16cid:durableId="462164375">
    <w:abstractNumId w:val="88"/>
  </w:num>
  <w:num w:numId="29" w16cid:durableId="242684427">
    <w:abstractNumId w:val="64"/>
  </w:num>
  <w:num w:numId="30" w16cid:durableId="55252258">
    <w:abstractNumId w:val="89"/>
  </w:num>
  <w:num w:numId="31" w16cid:durableId="283660528">
    <w:abstractNumId w:val="10"/>
  </w:num>
  <w:num w:numId="32" w16cid:durableId="2072920646">
    <w:abstractNumId w:val="47"/>
  </w:num>
  <w:num w:numId="33" w16cid:durableId="2145661724">
    <w:abstractNumId w:val="50"/>
  </w:num>
  <w:num w:numId="34" w16cid:durableId="467166855">
    <w:abstractNumId w:val="82"/>
  </w:num>
  <w:num w:numId="35" w16cid:durableId="554394057">
    <w:abstractNumId w:val="49"/>
  </w:num>
  <w:num w:numId="36" w16cid:durableId="1559173223">
    <w:abstractNumId w:val="36"/>
  </w:num>
  <w:num w:numId="37" w16cid:durableId="1582787575">
    <w:abstractNumId w:val="27"/>
  </w:num>
  <w:num w:numId="38" w16cid:durableId="262030704">
    <w:abstractNumId w:val="67"/>
  </w:num>
  <w:num w:numId="39" w16cid:durableId="502471122">
    <w:abstractNumId w:val="30"/>
  </w:num>
  <w:num w:numId="40" w16cid:durableId="1422485091">
    <w:abstractNumId w:val="63"/>
  </w:num>
  <w:num w:numId="41" w16cid:durableId="771978492">
    <w:abstractNumId w:val="29"/>
  </w:num>
  <w:num w:numId="42" w16cid:durableId="536353522">
    <w:abstractNumId w:val="57"/>
  </w:num>
  <w:num w:numId="43" w16cid:durableId="1737165992">
    <w:abstractNumId w:val="102"/>
  </w:num>
  <w:num w:numId="44" w16cid:durableId="1480730977">
    <w:abstractNumId w:val="66"/>
  </w:num>
  <w:num w:numId="45" w16cid:durableId="1435323686">
    <w:abstractNumId w:val="78"/>
  </w:num>
  <w:num w:numId="46" w16cid:durableId="2141261226">
    <w:abstractNumId w:val="33"/>
  </w:num>
  <w:num w:numId="47" w16cid:durableId="774714583">
    <w:abstractNumId w:val="106"/>
  </w:num>
  <w:num w:numId="48" w16cid:durableId="1891459940">
    <w:abstractNumId w:val="18"/>
  </w:num>
  <w:num w:numId="49" w16cid:durableId="1849254361">
    <w:abstractNumId w:val="19"/>
  </w:num>
  <w:num w:numId="50" w16cid:durableId="841580504">
    <w:abstractNumId w:val="95"/>
  </w:num>
  <w:num w:numId="51" w16cid:durableId="1111629152">
    <w:abstractNumId w:val="42"/>
  </w:num>
  <w:num w:numId="52" w16cid:durableId="233516873">
    <w:abstractNumId w:val="61"/>
  </w:num>
  <w:num w:numId="53" w16cid:durableId="2076853076">
    <w:abstractNumId w:val="51"/>
  </w:num>
  <w:num w:numId="54" w16cid:durableId="2067338567">
    <w:abstractNumId w:val="6"/>
  </w:num>
  <w:num w:numId="55" w16cid:durableId="1502965446">
    <w:abstractNumId w:val="94"/>
  </w:num>
  <w:num w:numId="56" w16cid:durableId="377053166">
    <w:abstractNumId w:val="109"/>
  </w:num>
  <w:num w:numId="57" w16cid:durableId="1615474796">
    <w:abstractNumId w:val="74"/>
  </w:num>
  <w:num w:numId="58" w16cid:durableId="395200042">
    <w:abstractNumId w:val="101"/>
  </w:num>
  <w:num w:numId="59" w16cid:durableId="1230731176">
    <w:abstractNumId w:val="44"/>
  </w:num>
  <w:num w:numId="60" w16cid:durableId="954672513">
    <w:abstractNumId w:val="98"/>
  </w:num>
  <w:num w:numId="61" w16cid:durableId="973291767">
    <w:abstractNumId w:val="26"/>
  </w:num>
  <w:num w:numId="62" w16cid:durableId="1393039781">
    <w:abstractNumId w:val="4"/>
  </w:num>
  <w:num w:numId="63" w16cid:durableId="1929537932">
    <w:abstractNumId w:val="35"/>
  </w:num>
  <w:num w:numId="64" w16cid:durableId="1636369510">
    <w:abstractNumId w:val="107"/>
  </w:num>
  <w:num w:numId="65" w16cid:durableId="1270309409">
    <w:abstractNumId w:val="40"/>
  </w:num>
  <w:num w:numId="66" w16cid:durableId="303042794">
    <w:abstractNumId w:val="92"/>
  </w:num>
  <w:num w:numId="67" w16cid:durableId="465315722">
    <w:abstractNumId w:val="69"/>
  </w:num>
  <w:num w:numId="68" w16cid:durableId="258098354">
    <w:abstractNumId w:val="112"/>
  </w:num>
  <w:num w:numId="69" w16cid:durableId="241448625">
    <w:abstractNumId w:val="14"/>
  </w:num>
  <w:num w:numId="70" w16cid:durableId="1657997209">
    <w:abstractNumId w:val="37"/>
  </w:num>
  <w:num w:numId="71" w16cid:durableId="1708487672">
    <w:abstractNumId w:val="17"/>
  </w:num>
  <w:num w:numId="72" w16cid:durableId="380598981">
    <w:abstractNumId w:val="34"/>
  </w:num>
  <w:num w:numId="73" w16cid:durableId="1837303244">
    <w:abstractNumId w:val="79"/>
  </w:num>
  <w:num w:numId="74" w16cid:durableId="1207791909">
    <w:abstractNumId w:val="83"/>
  </w:num>
  <w:num w:numId="75" w16cid:durableId="1408453593">
    <w:abstractNumId w:val="24"/>
  </w:num>
  <w:num w:numId="76" w16cid:durableId="527915106">
    <w:abstractNumId w:val="100"/>
  </w:num>
  <w:num w:numId="77" w16cid:durableId="1757047036">
    <w:abstractNumId w:val="73"/>
  </w:num>
  <w:num w:numId="78" w16cid:durableId="770930795">
    <w:abstractNumId w:val="105"/>
  </w:num>
  <w:num w:numId="79" w16cid:durableId="1675956004">
    <w:abstractNumId w:val="90"/>
  </w:num>
  <w:num w:numId="80" w16cid:durableId="467745559">
    <w:abstractNumId w:val="31"/>
  </w:num>
  <w:num w:numId="81" w16cid:durableId="421682005">
    <w:abstractNumId w:val="28"/>
  </w:num>
  <w:num w:numId="82" w16cid:durableId="39785979">
    <w:abstractNumId w:val="2"/>
  </w:num>
  <w:num w:numId="83" w16cid:durableId="305748728">
    <w:abstractNumId w:val="43"/>
  </w:num>
  <w:num w:numId="84" w16cid:durableId="396630500">
    <w:abstractNumId w:val="110"/>
  </w:num>
  <w:num w:numId="85" w16cid:durableId="1559825374">
    <w:abstractNumId w:val="108"/>
  </w:num>
  <w:num w:numId="86" w16cid:durableId="349841511">
    <w:abstractNumId w:val="45"/>
  </w:num>
  <w:num w:numId="87" w16cid:durableId="1287657581">
    <w:abstractNumId w:val="25"/>
  </w:num>
  <w:num w:numId="88" w16cid:durableId="1022391891">
    <w:abstractNumId w:val="111"/>
  </w:num>
  <w:num w:numId="89" w16cid:durableId="1650788984">
    <w:abstractNumId w:val="46"/>
  </w:num>
  <w:num w:numId="90" w16cid:durableId="1235356008">
    <w:abstractNumId w:val="99"/>
  </w:num>
  <w:num w:numId="91" w16cid:durableId="1791045659">
    <w:abstractNumId w:val="8"/>
  </w:num>
  <w:num w:numId="92" w16cid:durableId="720248829">
    <w:abstractNumId w:val="77"/>
  </w:num>
  <w:num w:numId="93" w16cid:durableId="601763989">
    <w:abstractNumId w:val="16"/>
  </w:num>
  <w:num w:numId="94" w16cid:durableId="803237803">
    <w:abstractNumId w:val="32"/>
  </w:num>
  <w:num w:numId="95" w16cid:durableId="535625961">
    <w:abstractNumId w:val="84"/>
  </w:num>
  <w:num w:numId="96" w16cid:durableId="1440877573">
    <w:abstractNumId w:val="65"/>
  </w:num>
  <w:num w:numId="97" w16cid:durableId="1482425708">
    <w:abstractNumId w:val="52"/>
  </w:num>
  <w:num w:numId="98" w16cid:durableId="60836913">
    <w:abstractNumId w:val="39"/>
  </w:num>
  <w:num w:numId="99" w16cid:durableId="1348168372">
    <w:abstractNumId w:val="68"/>
  </w:num>
  <w:num w:numId="100" w16cid:durableId="1119566699">
    <w:abstractNumId w:val="60"/>
  </w:num>
  <w:num w:numId="101" w16cid:durableId="626469233">
    <w:abstractNumId w:val="87"/>
  </w:num>
  <w:num w:numId="102" w16cid:durableId="793476792">
    <w:abstractNumId w:val="12"/>
  </w:num>
  <w:num w:numId="103" w16cid:durableId="1672559993">
    <w:abstractNumId w:val="22"/>
  </w:num>
  <w:num w:numId="104" w16cid:durableId="1962026853">
    <w:abstractNumId w:val="7"/>
  </w:num>
  <w:num w:numId="105" w16cid:durableId="1823081346">
    <w:abstractNumId w:val="70"/>
  </w:num>
  <w:num w:numId="106" w16cid:durableId="1966890406">
    <w:abstractNumId w:val="80"/>
  </w:num>
  <w:num w:numId="107" w16cid:durableId="2095516343">
    <w:abstractNumId w:val="3"/>
  </w:num>
  <w:num w:numId="108" w16cid:durableId="294991877">
    <w:abstractNumId w:val="62"/>
  </w:num>
  <w:num w:numId="109" w16cid:durableId="105587210">
    <w:abstractNumId w:val="21"/>
  </w:num>
  <w:num w:numId="110" w16cid:durableId="569654853">
    <w:abstractNumId w:val="75"/>
  </w:num>
  <w:num w:numId="111" w16cid:durableId="321588198">
    <w:abstractNumId w:val="59"/>
  </w:num>
  <w:num w:numId="112" w16cid:durableId="2062094692">
    <w:abstractNumId w:val="55"/>
  </w:num>
  <w:num w:numId="113" w16cid:durableId="202834096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3F5"/>
    <w:rsid w:val="0000111D"/>
    <w:rsid w:val="00001395"/>
    <w:rsid w:val="00002A26"/>
    <w:rsid w:val="00004610"/>
    <w:rsid w:val="000103A0"/>
    <w:rsid w:val="00010451"/>
    <w:rsid w:val="00010598"/>
    <w:rsid w:val="0001110B"/>
    <w:rsid w:val="00011131"/>
    <w:rsid w:val="000111BA"/>
    <w:rsid w:val="000113C4"/>
    <w:rsid w:val="00011AD5"/>
    <w:rsid w:val="0001212F"/>
    <w:rsid w:val="000178F8"/>
    <w:rsid w:val="00020D9D"/>
    <w:rsid w:val="00021B3A"/>
    <w:rsid w:val="0002269A"/>
    <w:rsid w:val="00022A33"/>
    <w:rsid w:val="000268F3"/>
    <w:rsid w:val="00026B01"/>
    <w:rsid w:val="00030568"/>
    <w:rsid w:val="0003176F"/>
    <w:rsid w:val="00032796"/>
    <w:rsid w:val="000342CD"/>
    <w:rsid w:val="0003734D"/>
    <w:rsid w:val="0003738C"/>
    <w:rsid w:val="00042C5B"/>
    <w:rsid w:val="0004303A"/>
    <w:rsid w:val="00043B7E"/>
    <w:rsid w:val="00046F30"/>
    <w:rsid w:val="0005141F"/>
    <w:rsid w:val="0005549E"/>
    <w:rsid w:val="00055EAE"/>
    <w:rsid w:val="00056775"/>
    <w:rsid w:val="000604C7"/>
    <w:rsid w:val="000620B4"/>
    <w:rsid w:val="000622E4"/>
    <w:rsid w:val="00062FA1"/>
    <w:rsid w:val="000675ED"/>
    <w:rsid w:val="000706CA"/>
    <w:rsid w:val="0007148A"/>
    <w:rsid w:val="00072A76"/>
    <w:rsid w:val="00072C3C"/>
    <w:rsid w:val="00075435"/>
    <w:rsid w:val="0007794D"/>
    <w:rsid w:val="00080491"/>
    <w:rsid w:val="000808C2"/>
    <w:rsid w:val="00087539"/>
    <w:rsid w:val="000877B6"/>
    <w:rsid w:val="00091239"/>
    <w:rsid w:val="00091801"/>
    <w:rsid w:val="00091E38"/>
    <w:rsid w:val="00092300"/>
    <w:rsid w:val="00094606"/>
    <w:rsid w:val="000947E2"/>
    <w:rsid w:val="0009540E"/>
    <w:rsid w:val="00097BF6"/>
    <w:rsid w:val="000A0948"/>
    <w:rsid w:val="000A23AE"/>
    <w:rsid w:val="000A4568"/>
    <w:rsid w:val="000A56C0"/>
    <w:rsid w:val="000B204E"/>
    <w:rsid w:val="000B2511"/>
    <w:rsid w:val="000B2B85"/>
    <w:rsid w:val="000B4089"/>
    <w:rsid w:val="000B5B28"/>
    <w:rsid w:val="000B6705"/>
    <w:rsid w:val="000C03DB"/>
    <w:rsid w:val="000C2142"/>
    <w:rsid w:val="000C25AE"/>
    <w:rsid w:val="000C3A06"/>
    <w:rsid w:val="000C5AD6"/>
    <w:rsid w:val="000C5C52"/>
    <w:rsid w:val="000C7FDE"/>
    <w:rsid w:val="000D0802"/>
    <w:rsid w:val="000D0919"/>
    <w:rsid w:val="000D2411"/>
    <w:rsid w:val="000D799D"/>
    <w:rsid w:val="000D7B3D"/>
    <w:rsid w:val="000D7B7C"/>
    <w:rsid w:val="000E32B8"/>
    <w:rsid w:val="000E444B"/>
    <w:rsid w:val="000E4577"/>
    <w:rsid w:val="000E491C"/>
    <w:rsid w:val="000F04E2"/>
    <w:rsid w:val="000F178F"/>
    <w:rsid w:val="000F25DA"/>
    <w:rsid w:val="000F32B8"/>
    <w:rsid w:val="000F58FC"/>
    <w:rsid w:val="00100640"/>
    <w:rsid w:val="0010179E"/>
    <w:rsid w:val="00104F66"/>
    <w:rsid w:val="00106C52"/>
    <w:rsid w:val="00106C5B"/>
    <w:rsid w:val="00106EEF"/>
    <w:rsid w:val="001110F7"/>
    <w:rsid w:val="00112B80"/>
    <w:rsid w:val="0011410E"/>
    <w:rsid w:val="001169FC"/>
    <w:rsid w:val="001200AE"/>
    <w:rsid w:val="0012243D"/>
    <w:rsid w:val="00122A77"/>
    <w:rsid w:val="00122C24"/>
    <w:rsid w:val="00123C3A"/>
    <w:rsid w:val="00123CA6"/>
    <w:rsid w:val="00126B81"/>
    <w:rsid w:val="001279D0"/>
    <w:rsid w:val="00127F8D"/>
    <w:rsid w:val="00130BEC"/>
    <w:rsid w:val="00130C6F"/>
    <w:rsid w:val="001323F9"/>
    <w:rsid w:val="0013250B"/>
    <w:rsid w:val="00132BED"/>
    <w:rsid w:val="001331A5"/>
    <w:rsid w:val="00135685"/>
    <w:rsid w:val="001357D4"/>
    <w:rsid w:val="001358C3"/>
    <w:rsid w:val="00135D13"/>
    <w:rsid w:val="001374C8"/>
    <w:rsid w:val="00137E07"/>
    <w:rsid w:val="00140B1D"/>
    <w:rsid w:val="001423C7"/>
    <w:rsid w:val="00142723"/>
    <w:rsid w:val="00142E03"/>
    <w:rsid w:val="00143BB0"/>
    <w:rsid w:val="001445A8"/>
    <w:rsid w:val="0014583D"/>
    <w:rsid w:val="00145E20"/>
    <w:rsid w:val="00151591"/>
    <w:rsid w:val="001533F2"/>
    <w:rsid w:val="0015506D"/>
    <w:rsid w:val="00155728"/>
    <w:rsid w:val="00155B3E"/>
    <w:rsid w:val="00160AB7"/>
    <w:rsid w:val="00160D23"/>
    <w:rsid w:val="00161F38"/>
    <w:rsid w:val="00162038"/>
    <w:rsid w:val="0016217E"/>
    <w:rsid w:val="00162530"/>
    <w:rsid w:val="00164EB0"/>
    <w:rsid w:val="00173807"/>
    <w:rsid w:val="00174ABE"/>
    <w:rsid w:val="00174DAE"/>
    <w:rsid w:val="00175667"/>
    <w:rsid w:val="001758EE"/>
    <w:rsid w:val="001779CE"/>
    <w:rsid w:val="001811DC"/>
    <w:rsid w:val="00181232"/>
    <w:rsid w:val="00182570"/>
    <w:rsid w:val="00182B89"/>
    <w:rsid w:val="0018379E"/>
    <w:rsid w:val="001841E5"/>
    <w:rsid w:val="00185431"/>
    <w:rsid w:val="00186347"/>
    <w:rsid w:val="0018663F"/>
    <w:rsid w:val="001868E0"/>
    <w:rsid w:val="001869D6"/>
    <w:rsid w:val="00186F28"/>
    <w:rsid w:val="0019091F"/>
    <w:rsid w:val="001949D1"/>
    <w:rsid w:val="00194FE0"/>
    <w:rsid w:val="0019508D"/>
    <w:rsid w:val="001958AE"/>
    <w:rsid w:val="00195D9D"/>
    <w:rsid w:val="00197200"/>
    <w:rsid w:val="001A182B"/>
    <w:rsid w:val="001A3F3E"/>
    <w:rsid w:val="001A4E00"/>
    <w:rsid w:val="001A501E"/>
    <w:rsid w:val="001A5600"/>
    <w:rsid w:val="001A6506"/>
    <w:rsid w:val="001A71D9"/>
    <w:rsid w:val="001A795F"/>
    <w:rsid w:val="001B223A"/>
    <w:rsid w:val="001B3070"/>
    <w:rsid w:val="001B4EEB"/>
    <w:rsid w:val="001B5731"/>
    <w:rsid w:val="001C1CC4"/>
    <w:rsid w:val="001C421D"/>
    <w:rsid w:val="001C4440"/>
    <w:rsid w:val="001C45A8"/>
    <w:rsid w:val="001D23B4"/>
    <w:rsid w:val="001D4B04"/>
    <w:rsid w:val="001D5C53"/>
    <w:rsid w:val="001D67EA"/>
    <w:rsid w:val="001D6B8E"/>
    <w:rsid w:val="001D7D71"/>
    <w:rsid w:val="001D7FA2"/>
    <w:rsid w:val="001E0E67"/>
    <w:rsid w:val="001E312C"/>
    <w:rsid w:val="001E68D5"/>
    <w:rsid w:val="001E6B23"/>
    <w:rsid w:val="001F24BB"/>
    <w:rsid w:val="001F3D69"/>
    <w:rsid w:val="001F4B77"/>
    <w:rsid w:val="001F4BD6"/>
    <w:rsid w:val="001F531F"/>
    <w:rsid w:val="00201317"/>
    <w:rsid w:val="00203E8B"/>
    <w:rsid w:val="0020499F"/>
    <w:rsid w:val="00205507"/>
    <w:rsid w:val="00207E30"/>
    <w:rsid w:val="002109A0"/>
    <w:rsid w:val="002154F8"/>
    <w:rsid w:val="00215DC6"/>
    <w:rsid w:val="00215E3B"/>
    <w:rsid w:val="002173BB"/>
    <w:rsid w:val="00217AA0"/>
    <w:rsid w:val="00221673"/>
    <w:rsid w:val="00221A9E"/>
    <w:rsid w:val="00222AEC"/>
    <w:rsid w:val="002239AF"/>
    <w:rsid w:val="0022421F"/>
    <w:rsid w:val="00224BF7"/>
    <w:rsid w:val="00225229"/>
    <w:rsid w:val="00225583"/>
    <w:rsid w:val="00225FBB"/>
    <w:rsid w:val="00231814"/>
    <w:rsid w:val="00231827"/>
    <w:rsid w:val="00231B79"/>
    <w:rsid w:val="002320C4"/>
    <w:rsid w:val="00234023"/>
    <w:rsid w:val="0023442E"/>
    <w:rsid w:val="00234BAE"/>
    <w:rsid w:val="002351CA"/>
    <w:rsid w:val="002400EF"/>
    <w:rsid w:val="002403B0"/>
    <w:rsid w:val="00241681"/>
    <w:rsid w:val="00242CAA"/>
    <w:rsid w:val="002441D5"/>
    <w:rsid w:val="00244EEE"/>
    <w:rsid w:val="002479B4"/>
    <w:rsid w:val="002501D5"/>
    <w:rsid w:val="00252840"/>
    <w:rsid w:val="00252AF4"/>
    <w:rsid w:val="00253A37"/>
    <w:rsid w:val="00254BA6"/>
    <w:rsid w:val="0026038E"/>
    <w:rsid w:val="00261186"/>
    <w:rsid w:val="00262A1E"/>
    <w:rsid w:val="00263914"/>
    <w:rsid w:val="002646E0"/>
    <w:rsid w:val="00265814"/>
    <w:rsid w:val="002663F5"/>
    <w:rsid w:val="00267B99"/>
    <w:rsid w:val="00267CFB"/>
    <w:rsid w:val="00267E9E"/>
    <w:rsid w:val="00273D52"/>
    <w:rsid w:val="00275171"/>
    <w:rsid w:val="00275286"/>
    <w:rsid w:val="00275E95"/>
    <w:rsid w:val="00276D72"/>
    <w:rsid w:val="002772A1"/>
    <w:rsid w:val="002804C5"/>
    <w:rsid w:val="00280659"/>
    <w:rsid w:val="002836C1"/>
    <w:rsid w:val="00283C4C"/>
    <w:rsid w:val="00284098"/>
    <w:rsid w:val="00284678"/>
    <w:rsid w:val="002853BC"/>
    <w:rsid w:val="00285F3D"/>
    <w:rsid w:val="00286850"/>
    <w:rsid w:val="00287C79"/>
    <w:rsid w:val="0029003D"/>
    <w:rsid w:val="002909A1"/>
    <w:rsid w:val="00290E38"/>
    <w:rsid w:val="0029104A"/>
    <w:rsid w:val="002935B1"/>
    <w:rsid w:val="0029379F"/>
    <w:rsid w:val="00295094"/>
    <w:rsid w:val="002953DD"/>
    <w:rsid w:val="002964DB"/>
    <w:rsid w:val="002968A9"/>
    <w:rsid w:val="002969B1"/>
    <w:rsid w:val="00296BC5"/>
    <w:rsid w:val="002970BC"/>
    <w:rsid w:val="00297759"/>
    <w:rsid w:val="002A0BB8"/>
    <w:rsid w:val="002A2D39"/>
    <w:rsid w:val="002A3470"/>
    <w:rsid w:val="002A371B"/>
    <w:rsid w:val="002A3D77"/>
    <w:rsid w:val="002A40D5"/>
    <w:rsid w:val="002A4D07"/>
    <w:rsid w:val="002A4D22"/>
    <w:rsid w:val="002A5067"/>
    <w:rsid w:val="002A6ABC"/>
    <w:rsid w:val="002A6AE3"/>
    <w:rsid w:val="002B0BD4"/>
    <w:rsid w:val="002B1C91"/>
    <w:rsid w:val="002B237C"/>
    <w:rsid w:val="002B29CB"/>
    <w:rsid w:val="002B3291"/>
    <w:rsid w:val="002B50C9"/>
    <w:rsid w:val="002B6FF2"/>
    <w:rsid w:val="002B71CC"/>
    <w:rsid w:val="002B795A"/>
    <w:rsid w:val="002B7DE1"/>
    <w:rsid w:val="002C3438"/>
    <w:rsid w:val="002C471A"/>
    <w:rsid w:val="002C6E39"/>
    <w:rsid w:val="002D2A64"/>
    <w:rsid w:val="002D442B"/>
    <w:rsid w:val="002D6D81"/>
    <w:rsid w:val="002E066A"/>
    <w:rsid w:val="002E0E45"/>
    <w:rsid w:val="002E1303"/>
    <w:rsid w:val="002E2885"/>
    <w:rsid w:val="002E343D"/>
    <w:rsid w:val="002E7714"/>
    <w:rsid w:val="002E776F"/>
    <w:rsid w:val="002E789C"/>
    <w:rsid w:val="002F302E"/>
    <w:rsid w:val="002F5423"/>
    <w:rsid w:val="002F6A1C"/>
    <w:rsid w:val="002F73B4"/>
    <w:rsid w:val="003013A6"/>
    <w:rsid w:val="00301DD9"/>
    <w:rsid w:val="00302D11"/>
    <w:rsid w:val="00303556"/>
    <w:rsid w:val="00304585"/>
    <w:rsid w:val="00305771"/>
    <w:rsid w:val="003061F3"/>
    <w:rsid w:val="0030642E"/>
    <w:rsid w:val="003066CE"/>
    <w:rsid w:val="003103CA"/>
    <w:rsid w:val="003135EF"/>
    <w:rsid w:val="0031694D"/>
    <w:rsid w:val="00316B10"/>
    <w:rsid w:val="00317A2D"/>
    <w:rsid w:val="00317E9C"/>
    <w:rsid w:val="003209ED"/>
    <w:rsid w:val="00321712"/>
    <w:rsid w:val="00326773"/>
    <w:rsid w:val="003269A1"/>
    <w:rsid w:val="00330300"/>
    <w:rsid w:val="00331061"/>
    <w:rsid w:val="00332C09"/>
    <w:rsid w:val="00332E42"/>
    <w:rsid w:val="003344B3"/>
    <w:rsid w:val="00335661"/>
    <w:rsid w:val="00336075"/>
    <w:rsid w:val="00337920"/>
    <w:rsid w:val="00341037"/>
    <w:rsid w:val="003412E2"/>
    <w:rsid w:val="003426C7"/>
    <w:rsid w:val="00342B13"/>
    <w:rsid w:val="003432B1"/>
    <w:rsid w:val="00344105"/>
    <w:rsid w:val="00344137"/>
    <w:rsid w:val="003469DC"/>
    <w:rsid w:val="0035179E"/>
    <w:rsid w:val="00351CFF"/>
    <w:rsid w:val="00353ED1"/>
    <w:rsid w:val="003543EF"/>
    <w:rsid w:val="003549A6"/>
    <w:rsid w:val="0035507D"/>
    <w:rsid w:val="00357D04"/>
    <w:rsid w:val="00364D7A"/>
    <w:rsid w:val="00364F50"/>
    <w:rsid w:val="00365D64"/>
    <w:rsid w:val="00365F14"/>
    <w:rsid w:val="00366163"/>
    <w:rsid w:val="00372AA4"/>
    <w:rsid w:val="003737F2"/>
    <w:rsid w:val="0037640A"/>
    <w:rsid w:val="00381EB3"/>
    <w:rsid w:val="003828AD"/>
    <w:rsid w:val="00382E9E"/>
    <w:rsid w:val="0038305C"/>
    <w:rsid w:val="003848B8"/>
    <w:rsid w:val="00385173"/>
    <w:rsid w:val="003921AC"/>
    <w:rsid w:val="00392A2B"/>
    <w:rsid w:val="003951E2"/>
    <w:rsid w:val="0039533A"/>
    <w:rsid w:val="00395FCF"/>
    <w:rsid w:val="00396F73"/>
    <w:rsid w:val="00397F08"/>
    <w:rsid w:val="003A0B7E"/>
    <w:rsid w:val="003A46F1"/>
    <w:rsid w:val="003A4E1C"/>
    <w:rsid w:val="003B00B4"/>
    <w:rsid w:val="003B06D3"/>
    <w:rsid w:val="003B2F8A"/>
    <w:rsid w:val="003B4F26"/>
    <w:rsid w:val="003B5115"/>
    <w:rsid w:val="003B5CB9"/>
    <w:rsid w:val="003B7D92"/>
    <w:rsid w:val="003C1A06"/>
    <w:rsid w:val="003C1F1C"/>
    <w:rsid w:val="003C2E6D"/>
    <w:rsid w:val="003C32E8"/>
    <w:rsid w:val="003C689B"/>
    <w:rsid w:val="003C6EED"/>
    <w:rsid w:val="003C726D"/>
    <w:rsid w:val="003C76E5"/>
    <w:rsid w:val="003C77AA"/>
    <w:rsid w:val="003C7A06"/>
    <w:rsid w:val="003D0F22"/>
    <w:rsid w:val="003D1B86"/>
    <w:rsid w:val="003D5646"/>
    <w:rsid w:val="003D7712"/>
    <w:rsid w:val="003D7879"/>
    <w:rsid w:val="003E01D4"/>
    <w:rsid w:val="003E03C6"/>
    <w:rsid w:val="003E21FD"/>
    <w:rsid w:val="003E35A9"/>
    <w:rsid w:val="003E69E3"/>
    <w:rsid w:val="003E773F"/>
    <w:rsid w:val="003F402F"/>
    <w:rsid w:val="003F52FD"/>
    <w:rsid w:val="003F5319"/>
    <w:rsid w:val="003F5766"/>
    <w:rsid w:val="003F6493"/>
    <w:rsid w:val="003F7E1F"/>
    <w:rsid w:val="00401014"/>
    <w:rsid w:val="0040131A"/>
    <w:rsid w:val="004016BC"/>
    <w:rsid w:val="00401796"/>
    <w:rsid w:val="0040315C"/>
    <w:rsid w:val="00404E9F"/>
    <w:rsid w:val="0040540E"/>
    <w:rsid w:val="00405923"/>
    <w:rsid w:val="00406908"/>
    <w:rsid w:val="00407AD5"/>
    <w:rsid w:val="00407FAF"/>
    <w:rsid w:val="0041156F"/>
    <w:rsid w:val="00412D07"/>
    <w:rsid w:val="00412DF2"/>
    <w:rsid w:val="0041340C"/>
    <w:rsid w:val="00414A80"/>
    <w:rsid w:val="00414FEC"/>
    <w:rsid w:val="00415601"/>
    <w:rsid w:val="00415AF2"/>
    <w:rsid w:val="00415CFE"/>
    <w:rsid w:val="0042139D"/>
    <w:rsid w:val="0042297D"/>
    <w:rsid w:val="00426B9D"/>
    <w:rsid w:val="00432943"/>
    <w:rsid w:val="00433152"/>
    <w:rsid w:val="00434060"/>
    <w:rsid w:val="00436B8E"/>
    <w:rsid w:val="00437B07"/>
    <w:rsid w:val="00440895"/>
    <w:rsid w:val="0044105F"/>
    <w:rsid w:val="004418D6"/>
    <w:rsid w:val="004439EF"/>
    <w:rsid w:val="00444A00"/>
    <w:rsid w:val="00444C90"/>
    <w:rsid w:val="00445CDE"/>
    <w:rsid w:val="004479AE"/>
    <w:rsid w:val="004539FA"/>
    <w:rsid w:val="00453BA8"/>
    <w:rsid w:val="00454498"/>
    <w:rsid w:val="004549C8"/>
    <w:rsid w:val="00455FD3"/>
    <w:rsid w:val="00456265"/>
    <w:rsid w:val="004569F7"/>
    <w:rsid w:val="00460059"/>
    <w:rsid w:val="0046191B"/>
    <w:rsid w:val="00464408"/>
    <w:rsid w:val="004700E2"/>
    <w:rsid w:val="00470C76"/>
    <w:rsid w:val="0047167E"/>
    <w:rsid w:val="00473C5B"/>
    <w:rsid w:val="00474185"/>
    <w:rsid w:val="0047492E"/>
    <w:rsid w:val="00480173"/>
    <w:rsid w:val="00482E38"/>
    <w:rsid w:val="0048443C"/>
    <w:rsid w:val="00485130"/>
    <w:rsid w:val="00485818"/>
    <w:rsid w:val="0048620C"/>
    <w:rsid w:val="004879CC"/>
    <w:rsid w:val="004900C3"/>
    <w:rsid w:val="00491544"/>
    <w:rsid w:val="00491AE5"/>
    <w:rsid w:val="004924FC"/>
    <w:rsid w:val="00493C9D"/>
    <w:rsid w:val="00493F38"/>
    <w:rsid w:val="0049735D"/>
    <w:rsid w:val="004A0677"/>
    <w:rsid w:val="004A09C8"/>
    <w:rsid w:val="004A0B07"/>
    <w:rsid w:val="004A1148"/>
    <w:rsid w:val="004A2C5B"/>
    <w:rsid w:val="004A3411"/>
    <w:rsid w:val="004A4BD1"/>
    <w:rsid w:val="004B0F9D"/>
    <w:rsid w:val="004B310E"/>
    <w:rsid w:val="004B5799"/>
    <w:rsid w:val="004B595E"/>
    <w:rsid w:val="004C23E0"/>
    <w:rsid w:val="004C2702"/>
    <w:rsid w:val="004C5179"/>
    <w:rsid w:val="004C654F"/>
    <w:rsid w:val="004D1D7A"/>
    <w:rsid w:val="004D22AE"/>
    <w:rsid w:val="004D2762"/>
    <w:rsid w:val="004D2C36"/>
    <w:rsid w:val="004D33B6"/>
    <w:rsid w:val="004D64B1"/>
    <w:rsid w:val="004E1564"/>
    <w:rsid w:val="004E251C"/>
    <w:rsid w:val="004E27B0"/>
    <w:rsid w:val="004E3EBB"/>
    <w:rsid w:val="004E526A"/>
    <w:rsid w:val="004E5D4A"/>
    <w:rsid w:val="004E5D8A"/>
    <w:rsid w:val="004E7996"/>
    <w:rsid w:val="004F3CD8"/>
    <w:rsid w:val="004F504D"/>
    <w:rsid w:val="00500A8A"/>
    <w:rsid w:val="00502150"/>
    <w:rsid w:val="00502552"/>
    <w:rsid w:val="0050322E"/>
    <w:rsid w:val="005042F2"/>
    <w:rsid w:val="00506A4F"/>
    <w:rsid w:val="00510CE6"/>
    <w:rsid w:val="00511C31"/>
    <w:rsid w:val="0051248A"/>
    <w:rsid w:val="0051406D"/>
    <w:rsid w:val="005142FA"/>
    <w:rsid w:val="00514393"/>
    <w:rsid w:val="005161A8"/>
    <w:rsid w:val="00517742"/>
    <w:rsid w:val="00517BD3"/>
    <w:rsid w:val="00520B9F"/>
    <w:rsid w:val="00521C97"/>
    <w:rsid w:val="00524108"/>
    <w:rsid w:val="00526957"/>
    <w:rsid w:val="00526F20"/>
    <w:rsid w:val="0052704F"/>
    <w:rsid w:val="0053044C"/>
    <w:rsid w:val="00530659"/>
    <w:rsid w:val="005307E0"/>
    <w:rsid w:val="00531B10"/>
    <w:rsid w:val="00532B25"/>
    <w:rsid w:val="00532DEF"/>
    <w:rsid w:val="00534DEA"/>
    <w:rsid w:val="005377C7"/>
    <w:rsid w:val="00541280"/>
    <w:rsid w:val="00542C1F"/>
    <w:rsid w:val="005430BD"/>
    <w:rsid w:val="00544756"/>
    <w:rsid w:val="00546221"/>
    <w:rsid w:val="00546516"/>
    <w:rsid w:val="00546D5C"/>
    <w:rsid w:val="00547755"/>
    <w:rsid w:val="0055044A"/>
    <w:rsid w:val="00551639"/>
    <w:rsid w:val="00554F57"/>
    <w:rsid w:val="005559F4"/>
    <w:rsid w:val="00555D3D"/>
    <w:rsid w:val="005608BE"/>
    <w:rsid w:val="00561454"/>
    <w:rsid w:val="00562192"/>
    <w:rsid w:val="00562698"/>
    <w:rsid w:val="00563F7B"/>
    <w:rsid w:val="00564E03"/>
    <w:rsid w:val="00565AB6"/>
    <w:rsid w:val="00565B78"/>
    <w:rsid w:val="00567A00"/>
    <w:rsid w:val="005701DD"/>
    <w:rsid w:val="00571CCA"/>
    <w:rsid w:val="00572A97"/>
    <w:rsid w:val="00572B84"/>
    <w:rsid w:val="00574D99"/>
    <w:rsid w:val="00575E70"/>
    <w:rsid w:val="00577152"/>
    <w:rsid w:val="005808CF"/>
    <w:rsid w:val="00581951"/>
    <w:rsid w:val="0058278B"/>
    <w:rsid w:val="00584DB5"/>
    <w:rsid w:val="005901A0"/>
    <w:rsid w:val="00591439"/>
    <w:rsid w:val="00591BD9"/>
    <w:rsid w:val="00592428"/>
    <w:rsid w:val="00592DFA"/>
    <w:rsid w:val="00592FD7"/>
    <w:rsid w:val="00593044"/>
    <w:rsid w:val="00597045"/>
    <w:rsid w:val="005A1CEE"/>
    <w:rsid w:val="005A2FB6"/>
    <w:rsid w:val="005A6914"/>
    <w:rsid w:val="005B0A55"/>
    <w:rsid w:val="005B1141"/>
    <w:rsid w:val="005B1DE4"/>
    <w:rsid w:val="005B1E60"/>
    <w:rsid w:val="005B2118"/>
    <w:rsid w:val="005B2369"/>
    <w:rsid w:val="005B4477"/>
    <w:rsid w:val="005C368E"/>
    <w:rsid w:val="005C38C3"/>
    <w:rsid w:val="005C390A"/>
    <w:rsid w:val="005C524B"/>
    <w:rsid w:val="005C5785"/>
    <w:rsid w:val="005C5913"/>
    <w:rsid w:val="005C69FA"/>
    <w:rsid w:val="005C7880"/>
    <w:rsid w:val="005D1B49"/>
    <w:rsid w:val="005D35AC"/>
    <w:rsid w:val="005D4842"/>
    <w:rsid w:val="005D7CA7"/>
    <w:rsid w:val="005E00B9"/>
    <w:rsid w:val="005E128A"/>
    <w:rsid w:val="005E1EB0"/>
    <w:rsid w:val="005E3370"/>
    <w:rsid w:val="005E40DF"/>
    <w:rsid w:val="005E523F"/>
    <w:rsid w:val="005E5288"/>
    <w:rsid w:val="005E55CF"/>
    <w:rsid w:val="005E5E3F"/>
    <w:rsid w:val="005E668B"/>
    <w:rsid w:val="005F0614"/>
    <w:rsid w:val="005F524A"/>
    <w:rsid w:val="005F5B2F"/>
    <w:rsid w:val="005F5EAF"/>
    <w:rsid w:val="005F66E1"/>
    <w:rsid w:val="006011E5"/>
    <w:rsid w:val="00602497"/>
    <w:rsid w:val="006047CB"/>
    <w:rsid w:val="006054B7"/>
    <w:rsid w:val="00607185"/>
    <w:rsid w:val="00607D44"/>
    <w:rsid w:val="00610C56"/>
    <w:rsid w:val="006118A3"/>
    <w:rsid w:val="00611BB8"/>
    <w:rsid w:val="0061316C"/>
    <w:rsid w:val="00613B05"/>
    <w:rsid w:val="00613E25"/>
    <w:rsid w:val="0061555D"/>
    <w:rsid w:val="006160F4"/>
    <w:rsid w:val="00621817"/>
    <w:rsid w:val="006219CE"/>
    <w:rsid w:val="00621AE6"/>
    <w:rsid w:val="00622CA7"/>
    <w:rsid w:val="006230A2"/>
    <w:rsid w:val="006243CB"/>
    <w:rsid w:val="00624547"/>
    <w:rsid w:val="00626BC5"/>
    <w:rsid w:val="0063159D"/>
    <w:rsid w:val="006316AA"/>
    <w:rsid w:val="00634E2E"/>
    <w:rsid w:val="00634EFF"/>
    <w:rsid w:val="0063554E"/>
    <w:rsid w:val="00635D20"/>
    <w:rsid w:val="00637ADA"/>
    <w:rsid w:val="006409DD"/>
    <w:rsid w:val="006420F7"/>
    <w:rsid w:val="0064320B"/>
    <w:rsid w:val="006433E6"/>
    <w:rsid w:val="00644A73"/>
    <w:rsid w:val="00644F36"/>
    <w:rsid w:val="00645369"/>
    <w:rsid w:val="00650C9F"/>
    <w:rsid w:val="00651077"/>
    <w:rsid w:val="006514D6"/>
    <w:rsid w:val="00651A5E"/>
    <w:rsid w:val="00652459"/>
    <w:rsid w:val="00652A65"/>
    <w:rsid w:val="00660F63"/>
    <w:rsid w:val="00663387"/>
    <w:rsid w:val="006634F7"/>
    <w:rsid w:val="00664B8F"/>
    <w:rsid w:val="00670172"/>
    <w:rsid w:val="00670ADE"/>
    <w:rsid w:val="00670EBA"/>
    <w:rsid w:val="00672F46"/>
    <w:rsid w:val="0067417A"/>
    <w:rsid w:val="006756CB"/>
    <w:rsid w:val="00677A0D"/>
    <w:rsid w:val="00681740"/>
    <w:rsid w:val="0068178D"/>
    <w:rsid w:val="0068246C"/>
    <w:rsid w:val="006828CB"/>
    <w:rsid w:val="00683363"/>
    <w:rsid w:val="00683798"/>
    <w:rsid w:val="006923FF"/>
    <w:rsid w:val="006931C1"/>
    <w:rsid w:val="006935C2"/>
    <w:rsid w:val="00695185"/>
    <w:rsid w:val="00696273"/>
    <w:rsid w:val="00696ABE"/>
    <w:rsid w:val="0069703F"/>
    <w:rsid w:val="006A3E47"/>
    <w:rsid w:val="006A5FF5"/>
    <w:rsid w:val="006B1452"/>
    <w:rsid w:val="006B2155"/>
    <w:rsid w:val="006B2A46"/>
    <w:rsid w:val="006B3623"/>
    <w:rsid w:val="006B3B62"/>
    <w:rsid w:val="006B4777"/>
    <w:rsid w:val="006B5063"/>
    <w:rsid w:val="006B56B3"/>
    <w:rsid w:val="006B76A3"/>
    <w:rsid w:val="006C0FF4"/>
    <w:rsid w:val="006C1705"/>
    <w:rsid w:val="006C1BF5"/>
    <w:rsid w:val="006C3A7F"/>
    <w:rsid w:val="006C40F6"/>
    <w:rsid w:val="006C4DA9"/>
    <w:rsid w:val="006C5C18"/>
    <w:rsid w:val="006C778C"/>
    <w:rsid w:val="006D0720"/>
    <w:rsid w:val="006D23E4"/>
    <w:rsid w:val="006D2981"/>
    <w:rsid w:val="006D3477"/>
    <w:rsid w:val="006D7296"/>
    <w:rsid w:val="006D7555"/>
    <w:rsid w:val="006E062C"/>
    <w:rsid w:val="006E315F"/>
    <w:rsid w:val="006E3CC4"/>
    <w:rsid w:val="006E4006"/>
    <w:rsid w:val="006E5DC2"/>
    <w:rsid w:val="006E674B"/>
    <w:rsid w:val="006E7648"/>
    <w:rsid w:val="006E7CF0"/>
    <w:rsid w:val="006E7E2F"/>
    <w:rsid w:val="006F2A73"/>
    <w:rsid w:val="006F44F9"/>
    <w:rsid w:val="006F451C"/>
    <w:rsid w:val="006F4EF8"/>
    <w:rsid w:val="006F50D9"/>
    <w:rsid w:val="006F5A76"/>
    <w:rsid w:val="006F689B"/>
    <w:rsid w:val="00701D4D"/>
    <w:rsid w:val="007028EE"/>
    <w:rsid w:val="00704461"/>
    <w:rsid w:val="007046B6"/>
    <w:rsid w:val="00707947"/>
    <w:rsid w:val="00707ACA"/>
    <w:rsid w:val="00707C46"/>
    <w:rsid w:val="00713005"/>
    <w:rsid w:val="0071427A"/>
    <w:rsid w:val="00716DD1"/>
    <w:rsid w:val="0071753C"/>
    <w:rsid w:val="00717AC5"/>
    <w:rsid w:val="00720550"/>
    <w:rsid w:val="00720F16"/>
    <w:rsid w:val="00722D4E"/>
    <w:rsid w:val="00725469"/>
    <w:rsid w:val="00725691"/>
    <w:rsid w:val="00725CB9"/>
    <w:rsid w:val="0072773A"/>
    <w:rsid w:val="0073055E"/>
    <w:rsid w:val="007350E5"/>
    <w:rsid w:val="00736525"/>
    <w:rsid w:val="00736BC8"/>
    <w:rsid w:val="007401DE"/>
    <w:rsid w:val="00740E20"/>
    <w:rsid w:val="0074202E"/>
    <w:rsid w:val="00742FD8"/>
    <w:rsid w:val="00744195"/>
    <w:rsid w:val="00745E83"/>
    <w:rsid w:val="007467AC"/>
    <w:rsid w:val="007472C1"/>
    <w:rsid w:val="007476BD"/>
    <w:rsid w:val="007476DC"/>
    <w:rsid w:val="00750D44"/>
    <w:rsid w:val="00751634"/>
    <w:rsid w:val="00752C61"/>
    <w:rsid w:val="00752FC3"/>
    <w:rsid w:val="00752FEB"/>
    <w:rsid w:val="00755BA0"/>
    <w:rsid w:val="00762AAB"/>
    <w:rsid w:val="00762BEB"/>
    <w:rsid w:val="00764E56"/>
    <w:rsid w:val="00764FD5"/>
    <w:rsid w:val="00770123"/>
    <w:rsid w:val="00771171"/>
    <w:rsid w:val="007716B2"/>
    <w:rsid w:val="007719BD"/>
    <w:rsid w:val="00772E14"/>
    <w:rsid w:val="00774068"/>
    <w:rsid w:val="0077490B"/>
    <w:rsid w:val="00776D62"/>
    <w:rsid w:val="00780EC9"/>
    <w:rsid w:val="0078238B"/>
    <w:rsid w:val="007860EF"/>
    <w:rsid w:val="00786F46"/>
    <w:rsid w:val="007914E9"/>
    <w:rsid w:val="007916B7"/>
    <w:rsid w:val="007924B9"/>
    <w:rsid w:val="00793CA5"/>
    <w:rsid w:val="0079432C"/>
    <w:rsid w:val="00796975"/>
    <w:rsid w:val="007A037C"/>
    <w:rsid w:val="007A082A"/>
    <w:rsid w:val="007A2913"/>
    <w:rsid w:val="007A3650"/>
    <w:rsid w:val="007A383E"/>
    <w:rsid w:val="007A39DB"/>
    <w:rsid w:val="007A5926"/>
    <w:rsid w:val="007A683B"/>
    <w:rsid w:val="007B2B3D"/>
    <w:rsid w:val="007B601A"/>
    <w:rsid w:val="007B6CB0"/>
    <w:rsid w:val="007C03D8"/>
    <w:rsid w:val="007C077D"/>
    <w:rsid w:val="007C145A"/>
    <w:rsid w:val="007C25B2"/>
    <w:rsid w:val="007C3260"/>
    <w:rsid w:val="007C42A7"/>
    <w:rsid w:val="007C486C"/>
    <w:rsid w:val="007C49E1"/>
    <w:rsid w:val="007C5A3B"/>
    <w:rsid w:val="007C5BDC"/>
    <w:rsid w:val="007C7969"/>
    <w:rsid w:val="007D0083"/>
    <w:rsid w:val="007D020B"/>
    <w:rsid w:val="007D121F"/>
    <w:rsid w:val="007D1415"/>
    <w:rsid w:val="007D1C5C"/>
    <w:rsid w:val="007D3946"/>
    <w:rsid w:val="007D4051"/>
    <w:rsid w:val="007D4C7D"/>
    <w:rsid w:val="007D4DDD"/>
    <w:rsid w:val="007D5A35"/>
    <w:rsid w:val="007D5A68"/>
    <w:rsid w:val="007D6806"/>
    <w:rsid w:val="007E4555"/>
    <w:rsid w:val="007E61C1"/>
    <w:rsid w:val="007E74F1"/>
    <w:rsid w:val="007E7E47"/>
    <w:rsid w:val="007F0E2E"/>
    <w:rsid w:val="007F13F5"/>
    <w:rsid w:val="007F1DD8"/>
    <w:rsid w:val="007F339A"/>
    <w:rsid w:val="007F3923"/>
    <w:rsid w:val="007F3AC8"/>
    <w:rsid w:val="007F45D7"/>
    <w:rsid w:val="007F5A51"/>
    <w:rsid w:val="007F6521"/>
    <w:rsid w:val="007F69D1"/>
    <w:rsid w:val="007F7A3B"/>
    <w:rsid w:val="007F7CC5"/>
    <w:rsid w:val="00800B70"/>
    <w:rsid w:val="00802E02"/>
    <w:rsid w:val="00803149"/>
    <w:rsid w:val="00804255"/>
    <w:rsid w:val="008068BC"/>
    <w:rsid w:val="008074D3"/>
    <w:rsid w:val="008075CF"/>
    <w:rsid w:val="00810841"/>
    <w:rsid w:val="00811BD5"/>
    <w:rsid w:val="00811E1F"/>
    <w:rsid w:val="0081319B"/>
    <w:rsid w:val="008159F9"/>
    <w:rsid w:val="00815F75"/>
    <w:rsid w:val="0081717E"/>
    <w:rsid w:val="00817B43"/>
    <w:rsid w:val="0082112F"/>
    <w:rsid w:val="00821577"/>
    <w:rsid w:val="0082177D"/>
    <w:rsid w:val="00824518"/>
    <w:rsid w:val="00826D94"/>
    <w:rsid w:val="0083182E"/>
    <w:rsid w:val="00835E11"/>
    <w:rsid w:val="00837584"/>
    <w:rsid w:val="00837858"/>
    <w:rsid w:val="00840E50"/>
    <w:rsid w:val="00840FBE"/>
    <w:rsid w:val="00841631"/>
    <w:rsid w:val="00844ABC"/>
    <w:rsid w:val="00844ED6"/>
    <w:rsid w:val="00845907"/>
    <w:rsid w:val="008459C9"/>
    <w:rsid w:val="00845C2C"/>
    <w:rsid w:val="0084686B"/>
    <w:rsid w:val="00846A72"/>
    <w:rsid w:val="00847AC2"/>
    <w:rsid w:val="00850D7E"/>
    <w:rsid w:val="008513C5"/>
    <w:rsid w:val="0085172E"/>
    <w:rsid w:val="00852673"/>
    <w:rsid w:val="00853B1E"/>
    <w:rsid w:val="00854825"/>
    <w:rsid w:val="008572ED"/>
    <w:rsid w:val="008573D3"/>
    <w:rsid w:val="00861F47"/>
    <w:rsid w:val="00862C9A"/>
    <w:rsid w:val="00862FE0"/>
    <w:rsid w:val="0086318B"/>
    <w:rsid w:val="008641F9"/>
    <w:rsid w:val="00865CDA"/>
    <w:rsid w:val="00866473"/>
    <w:rsid w:val="00866F56"/>
    <w:rsid w:val="008743EB"/>
    <w:rsid w:val="00875C5C"/>
    <w:rsid w:val="00875FF2"/>
    <w:rsid w:val="008766C7"/>
    <w:rsid w:val="00877094"/>
    <w:rsid w:val="008826B1"/>
    <w:rsid w:val="00882B30"/>
    <w:rsid w:val="00884FC6"/>
    <w:rsid w:val="00884FEE"/>
    <w:rsid w:val="00885198"/>
    <w:rsid w:val="00885770"/>
    <w:rsid w:val="008859DA"/>
    <w:rsid w:val="00886416"/>
    <w:rsid w:val="00890363"/>
    <w:rsid w:val="0089107D"/>
    <w:rsid w:val="00892B6C"/>
    <w:rsid w:val="00894ABF"/>
    <w:rsid w:val="00895274"/>
    <w:rsid w:val="00895CBC"/>
    <w:rsid w:val="008975A9"/>
    <w:rsid w:val="008A10C4"/>
    <w:rsid w:val="008A1AAE"/>
    <w:rsid w:val="008A2C3E"/>
    <w:rsid w:val="008A3B9E"/>
    <w:rsid w:val="008A48FB"/>
    <w:rsid w:val="008A66FD"/>
    <w:rsid w:val="008B0400"/>
    <w:rsid w:val="008B1E06"/>
    <w:rsid w:val="008B34C6"/>
    <w:rsid w:val="008B3982"/>
    <w:rsid w:val="008B4EC2"/>
    <w:rsid w:val="008B5C81"/>
    <w:rsid w:val="008C044D"/>
    <w:rsid w:val="008C18CD"/>
    <w:rsid w:val="008C4720"/>
    <w:rsid w:val="008C5A39"/>
    <w:rsid w:val="008D1615"/>
    <w:rsid w:val="008D2530"/>
    <w:rsid w:val="008D344A"/>
    <w:rsid w:val="008D48E2"/>
    <w:rsid w:val="008D4D8A"/>
    <w:rsid w:val="008D52F8"/>
    <w:rsid w:val="008D583E"/>
    <w:rsid w:val="008D641B"/>
    <w:rsid w:val="008E0E4E"/>
    <w:rsid w:val="008E60F5"/>
    <w:rsid w:val="008E622E"/>
    <w:rsid w:val="008E75A8"/>
    <w:rsid w:val="008E7D68"/>
    <w:rsid w:val="008F0AFD"/>
    <w:rsid w:val="008F0B6A"/>
    <w:rsid w:val="008F26D6"/>
    <w:rsid w:val="008F3F8D"/>
    <w:rsid w:val="008F45B7"/>
    <w:rsid w:val="008F686B"/>
    <w:rsid w:val="008F7941"/>
    <w:rsid w:val="008F7CEB"/>
    <w:rsid w:val="009017BA"/>
    <w:rsid w:val="00901952"/>
    <w:rsid w:val="00901C52"/>
    <w:rsid w:val="0090211B"/>
    <w:rsid w:val="00904467"/>
    <w:rsid w:val="009057FA"/>
    <w:rsid w:val="0090747E"/>
    <w:rsid w:val="00907A91"/>
    <w:rsid w:val="00910A85"/>
    <w:rsid w:val="009113E7"/>
    <w:rsid w:val="00913AA1"/>
    <w:rsid w:val="0091473A"/>
    <w:rsid w:val="00914A12"/>
    <w:rsid w:val="0091668B"/>
    <w:rsid w:val="00916D26"/>
    <w:rsid w:val="0092031C"/>
    <w:rsid w:val="0092799D"/>
    <w:rsid w:val="00930C1A"/>
    <w:rsid w:val="009331F8"/>
    <w:rsid w:val="0093427F"/>
    <w:rsid w:val="0093603A"/>
    <w:rsid w:val="009366F0"/>
    <w:rsid w:val="00936D74"/>
    <w:rsid w:val="0094063B"/>
    <w:rsid w:val="00942802"/>
    <w:rsid w:val="009475ED"/>
    <w:rsid w:val="0095093D"/>
    <w:rsid w:val="009524C7"/>
    <w:rsid w:val="00957779"/>
    <w:rsid w:val="009621E8"/>
    <w:rsid w:val="00962940"/>
    <w:rsid w:val="00963455"/>
    <w:rsid w:val="009638DF"/>
    <w:rsid w:val="00963F9F"/>
    <w:rsid w:val="0096504C"/>
    <w:rsid w:val="00965CA2"/>
    <w:rsid w:val="00970ECF"/>
    <w:rsid w:val="009728A7"/>
    <w:rsid w:val="00973816"/>
    <w:rsid w:val="00973B70"/>
    <w:rsid w:val="00973FC2"/>
    <w:rsid w:val="009757FB"/>
    <w:rsid w:val="009762AB"/>
    <w:rsid w:val="00976FEC"/>
    <w:rsid w:val="009776DF"/>
    <w:rsid w:val="0097789D"/>
    <w:rsid w:val="00977A36"/>
    <w:rsid w:val="00981002"/>
    <w:rsid w:val="00981B36"/>
    <w:rsid w:val="00981DA4"/>
    <w:rsid w:val="00981E71"/>
    <w:rsid w:val="0098214D"/>
    <w:rsid w:val="0098255E"/>
    <w:rsid w:val="00982D5F"/>
    <w:rsid w:val="00983C10"/>
    <w:rsid w:val="00985646"/>
    <w:rsid w:val="009864AA"/>
    <w:rsid w:val="009868A5"/>
    <w:rsid w:val="00987A8C"/>
    <w:rsid w:val="009914BF"/>
    <w:rsid w:val="00991789"/>
    <w:rsid w:val="00992729"/>
    <w:rsid w:val="00993B6A"/>
    <w:rsid w:val="009968D8"/>
    <w:rsid w:val="00996C63"/>
    <w:rsid w:val="009A0C3B"/>
    <w:rsid w:val="009A326B"/>
    <w:rsid w:val="009A67F7"/>
    <w:rsid w:val="009B596C"/>
    <w:rsid w:val="009B7623"/>
    <w:rsid w:val="009C0BAF"/>
    <w:rsid w:val="009C1B7F"/>
    <w:rsid w:val="009C42E1"/>
    <w:rsid w:val="009C50A8"/>
    <w:rsid w:val="009C50C5"/>
    <w:rsid w:val="009C54A9"/>
    <w:rsid w:val="009C5B4B"/>
    <w:rsid w:val="009C67E3"/>
    <w:rsid w:val="009C699B"/>
    <w:rsid w:val="009C6A1B"/>
    <w:rsid w:val="009D1948"/>
    <w:rsid w:val="009D2111"/>
    <w:rsid w:val="009D3869"/>
    <w:rsid w:val="009D4E56"/>
    <w:rsid w:val="009D51A9"/>
    <w:rsid w:val="009D55C4"/>
    <w:rsid w:val="009D5E74"/>
    <w:rsid w:val="009D778C"/>
    <w:rsid w:val="009D7EF8"/>
    <w:rsid w:val="009E2F27"/>
    <w:rsid w:val="009E2F71"/>
    <w:rsid w:val="009E3529"/>
    <w:rsid w:val="009E412F"/>
    <w:rsid w:val="009E4B43"/>
    <w:rsid w:val="009E51FE"/>
    <w:rsid w:val="009E561E"/>
    <w:rsid w:val="009E74C5"/>
    <w:rsid w:val="009F0ECB"/>
    <w:rsid w:val="009F15A6"/>
    <w:rsid w:val="009F1ECC"/>
    <w:rsid w:val="009F3044"/>
    <w:rsid w:val="009F4DA4"/>
    <w:rsid w:val="009F6A14"/>
    <w:rsid w:val="009F71A1"/>
    <w:rsid w:val="009F740E"/>
    <w:rsid w:val="00A007C7"/>
    <w:rsid w:val="00A013EA"/>
    <w:rsid w:val="00A042E2"/>
    <w:rsid w:val="00A045AB"/>
    <w:rsid w:val="00A04CC7"/>
    <w:rsid w:val="00A05A9C"/>
    <w:rsid w:val="00A060F9"/>
    <w:rsid w:val="00A07188"/>
    <w:rsid w:val="00A0793A"/>
    <w:rsid w:val="00A11D97"/>
    <w:rsid w:val="00A12589"/>
    <w:rsid w:val="00A145E1"/>
    <w:rsid w:val="00A15E82"/>
    <w:rsid w:val="00A17A0A"/>
    <w:rsid w:val="00A20E57"/>
    <w:rsid w:val="00A21E23"/>
    <w:rsid w:val="00A22E0C"/>
    <w:rsid w:val="00A22F10"/>
    <w:rsid w:val="00A24BCB"/>
    <w:rsid w:val="00A261B8"/>
    <w:rsid w:val="00A26873"/>
    <w:rsid w:val="00A26A79"/>
    <w:rsid w:val="00A30C89"/>
    <w:rsid w:val="00A3277D"/>
    <w:rsid w:val="00A33588"/>
    <w:rsid w:val="00A34A93"/>
    <w:rsid w:val="00A408CD"/>
    <w:rsid w:val="00A42DF8"/>
    <w:rsid w:val="00A42F74"/>
    <w:rsid w:val="00A436A6"/>
    <w:rsid w:val="00A43EB7"/>
    <w:rsid w:val="00A44114"/>
    <w:rsid w:val="00A44F2D"/>
    <w:rsid w:val="00A46014"/>
    <w:rsid w:val="00A462BC"/>
    <w:rsid w:val="00A462CE"/>
    <w:rsid w:val="00A471A0"/>
    <w:rsid w:val="00A47642"/>
    <w:rsid w:val="00A503F4"/>
    <w:rsid w:val="00A50C07"/>
    <w:rsid w:val="00A50F28"/>
    <w:rsid w:val="00A51239"/>
    <w:rsid w:val="00A52934"/>
    <w:rsid w:val="00A53737"/>
    <w:rsid w:val="00A53DB4"/>
    <w:rsid w:val="00A54BE0"/>
    <w:rsid w:val="00A57B64"/>
    <w:rsid w:val="00A600AB"/>
    <w:rsid w:val="00A650FE"/>
    <w:rsid w:val="00A71007"/>
    <w:rsid w:val="00A7327F"/>
    <w:rsid w:val="00A76D6C"/>
    <w:rsid w:val="00A81522"/>
    <w:rsid w:val="00A84030"/>
    <w:rsid w:val="00A84795"/>
    <w:rsid w:val="00A852CC"/>
    <w:rsid w:val="00A852EB"/>
    <w:rsid w:val="00A873D9"/>
    <w:rsid w:val="00A877A3"/>
    <w:rsid w:val="00A90A17"/>
    <w:rsid w:val="00A90D4C"/>
    <w:rsid w:val="00A90E12"/>
    <w:rsid w:val="00A91190"/>
    <w:rsid w:val="00A92936"/>
    <w:rsid w:val="00A92F1D"/>
    <w:rsid w:val="00A960FC"/>
    <w:rsid w:val="00A96EEE"/>
    <w:rsid w:val="00A97E47"/>
    <w:rsid w:val="00AA13D2"/>
    <w:rsid w:val="00AA2D79"/>
    <w:rsid w:val="00AA47EA"/>
    <w:rsid w:val="00AA76C4"/>
    <w:rsid w:val="00AB1306"/>
    <w:rsid w:val="00AB1446"/>
    <w:rsid w:val="00AB185C"/>
    <w:rsid w:val="00AB2AA7"/>
    <w:rsid w:val="00AB2F65"/>
    <w:rsid w:val="00AB4F20"/>
    <w:rsid w:val="00AB7392"/>
    <w:rsid w:val="00AB7768"/>
    <w:rsid w:val="00AB7DA1"/>
    <w:rsid w:val="00AB7FA8"/>
    <w:rsid w:val="00AC182F"/>
    <w:rsid w:val="00AC1AAB"/>
    <w:rsid w:val="00AC4F5E"/>
    <w:rsid w:val="00AC5104"/>
    <w:rsid w:val="00AC683C"/>
    <w:rsid w:val="00AD0D5B"/>
    <w:rsid w:val="00AD6A00"/>
    <w:rsid w:val="00AD7D6F"/>
    <w:rsid w:val="00AE047F"/>
    <w:rsid w:val="00AE2687"/>
    <w:rsid w:val="00AE2735"/>
    <w:rsid w:val="00AE310E"/>
    <w:rsid w:val="00AE3FED"/>
    <w:rsid w:val="00AE4291"/>
    <w:rsid w:val="00AE4C2C"/>
    <w:rsid w:val="00AE58B1"/>
    <w:rsid w:val="00AE5998"/>
    <w:rsid w:val="00AE5B7D"/>
    <w:rsid w:val="00AE64E6"/>
    <w:rsid w:val="00AE6D5D"/>
    <w:rsid w:val="00AF042E"/>
    <w:rsid w:val="00AF1404"/>
    <w:rsid w:val="00AF22BA"/>
    <w:rsid w:val="00AF29B3"/>
    <w:rsid w:val="00AF4DF2"/>
    <w:rsid w:val="00AF4E04"/>
    <w:rsid w:val="00AF507F"/>
    <w:rsid w:val="00AF51BF"/>
    <w:rsid w:val="00AF573F"/>
    <w:rsid w:val="00B00B56"/>
    <w:rsid w:val="00B0134D"/>
    <w:rsid w:val="00B04321"/>
    <w:rsid w:val="00B049BF"/>
    <w:rsid w:val="00B05B48"/>
    <w:rsid w:val="00B05DD4"/>
    <w:rsid w:val="00B0663F"/>
    <w:rsid w:val="00B105A7"/>
    <w:rsid w:val="00B11A31"/>
    <w:rsid w:val="00B12662"/>
    <w:rsid w:val="00B13472"/>
    <w:rsid w:val="00B15460"/>
    <w:rsid w:val="00B17274"/>
    <w:rsid w:val="00B179E5"/>
    <w:rsid w:val="00B204C2"/>
    <w:rsid w:val="00B24B7E"/>
    <w:rsid w:val="00B25B5D"/>
    <w:rsid w:val="00B26513"/>
    <w:rsid w:val="00B27AF8"/>
    <w:rsid w:val="00B27D4F"/>
    <w:rsid w:val="00B27FDF"/>
    <w:rsid w:val="00B3204C"/>
    <w:rsid w:val="00B3206B"/>
    <w:rsid w:val="00B3264E"/>
    <w:rsid w:val="00B331A1"/>
    <w:rsid w:val="00B33FB4"/>
    <w:rsid w:val="00B3421C"/>
    <w:rsid w:val="00B37E98"/>
    <w:rsid w:val="00B37FD9"/>
    <w:rsid w:val="00B40610"/>
    <w:rsid w:val="00B406BC"/>
    <w:rsid w:val="00B423A7"/>
    <w:rsid w:val="00B44886"/>
    <w:rsid w:val="00B4590C"/>
    <w:rsid w:val="00B527D6"/>
    <w:rsid w:val="00B53EB6"/>
    <w:rsid w:val="00B549D8"/>
    <w:rsid w:val="00B559C0"/>
    <w:rsid w:val="00B56886"/>
    <w:rsid w:val="00B577FD"/>
    <w:rsid w:val="00B6099B"/>
    <w:rsid w:val="00B61C34"/>
    <w:rsid w:val="00B63B7B"/>
    <w:rsid w:val="00B65420"/>
    <w:rsid w:val="00B6577F"/>
    <w:rsid w:val="00B657C7"/>
    <w:rsid w:val="00B65AF7"/>
    <w:rsid w:val="00B679E1"/>
    <w:rsid w:val="00B75747"/>
    <w:rsid w:val="00B765F0"/>
    <w:rsid w:val="00B80847"/>
    <w:rsid w:val="00B81988"/>
    <w:rsid w:val="00B819E9"/>
    <w:rsid w:val="00B84631"/>
    <w:rsid w:val="00B85037"/>
    <w:rsid w:val="00B859D0"/>
    <w:rsid w:val="00B866F1"/>
    <w:rsid w:val="00B90637"/>
    <w:rsid w:val="00B95FE3"/>
    <w:rsid w:val="00BA04DA"/>
    <w:rsid w:val="00BA1AD7"/>
    <w:rsid w:val="00BA1BA0"/>
    <w:rsid w:val="00BA25B3"/>
    <w:rsid w:val="00BA4F89"/>
    <w:rsid w:val="00BA67EB"/>
    <w:rsid w:val="00BA7627"/>
    <w:rsid w:val="00BB3026"/>
    <w:rsid w:val="00BB4B52"/>
    <w:rsid w:val="00BB5F8F"/>
    <w:rsid w:val="00BC100B"/>
    <w:rsid w:val="00BC225D"/>
    <w:rsid w:val="00BC28B5"/>
    <w:rsid w:val="00BC3187"/>
    <w:rsid w:val="00BC3FFC"/>
    <w:rsid w:val="00BD1BF7"/>
    <w:rsid w:val="00BD2A50"/>
    <w:rsid w:val="00BD2FC3"/>
    <w:rsid w:val="00BD34D7"/>
    <w:rsid w:val="00BD364A"/>
    <w:rsid w:val="00BD56BB"/>
    <w:rsid w:val="00BD7492"/>
    <w:rsid w:val="00BE19C0"/>
    <w:rsid w:val="00BE2426"/>
    <w:rsid w:val="00BE43DB"/>
    <w:rsid w:val="00BE73D5"/>
    <w:rsid w:val="00BF01BA"/>
    <w:rsid w:val="00BF06AC"/>
    <w:rsid w:val="00BF2264"/>
    <w:rsid w:val="00BF448A"/>
    <w:rsid w:val="00BF5A6D"/>
    <w:rsid w:val="00C010A7"/>
    <w:rsid w:val="00C0145C"/>
    <w:rsid w:val="00C02D28"/>
    <w:rsid w:val="00C06123"/>
    <w:rsid w:val="00C06885"/>
    <w:rsid w:val="00C07CF8"/>
    <w:rsid w:val="00C1016E"/>
    <w:rsid w:val="00C102F4"/>
    <w:rsid w:val="00C10FCB"/>
    <w:rsid w:val="00C11A6C"/>
    <w:rsid w:val="00C13AC1"/>
    <w:rsid w:val="00C15620"/>
    <w:rsid w:val="00C16CD8"/>
    <w:rsid w:val="00C17263"/>
    <w:rsid w:val="00C21DE0"/>
    <w:rsid w:val="00C2323F"/>
    <w:rsid w:val="00C23937"/>
    <w:rsid w:val="00C242B6"/>
    <w:rsid w:val="00C24674"/>
    <w:rsid w:val="00C26E27"/>
    <w:rsid w:val="00C26FFB"/>
    <w:rsid w:val="00C27000"/>
    <w:rsid w:val="00C27A4E"/>
    <w:rsid w:val="00C313C3"/>
    <w:rsid w:val="00C31F53"/>
    <w:rsid w:val="00C32B07"/>
    <w:rsid w:val="00C33339"/>
    <w:rsid w:val="00C35005"/>
    <w:rsid w:val="00C357CC"/>
    <w:rsid w:val="00C36FEE"/>
    <w:rsid w:val="00C42CA0"/>
    <w:rsid w:val="00C43919"/>
    <w:rsid w:val="00C43B3D"/>
    <w:rsid w:val="00C44639"/>
    <w:rsid w:val="00C44F49"/>
    <w:rsid w:val="00C45EE9"/>
    <w:rsid w:val="00C50993"/>
    <w:rsid w:val="00C509DE"/>
    <w:rsid w:val="00C51B82"/>
    <w:rsid w:val="00C51C89"/>
    <w:rsid w:val="00C56FCE"/>
    <w:rsid w:val="00C617DF"/>
    <w:rsid w:val="00C62BE4"/>
    <w:rsid w:val="00C64A8A"/>
    <w:rsid w:val="00C659E1"/>
    <w:rsid w:val="00C6618B"/>
    <w:rsid w:val="00C66F4B"/>
    <w:rsid w:val="00C6770C"/>
    <w:rsid w:val="00C678C5"/>
    <w:rsid w:val="00C71347"/>
    <w:rsid w:val="00C731F9"/>
    <w:rsid w:val="00C73334"/>
    <w:rsid w:val="00C73E33"/>
    <w:rsid w:val="00C749D1"/>
    <w:rsid w:val="00C75F9E"/>
    <w:rsid w:val="00C77F87"/>
    <w:rsid w:val="00C80502"/>
    <w:rsid w:val="00C808F4"/>
    <w:rsid w:val="00C812BB"/>
    <w:rsid w:val="00C84404"/>
    <w:rsid w:val="00C8599F"/>
    <w:rsid w:val="00C86AF1"/>
    <w:rsid w:val="00C90B61"/>
    <w:rsid w:val="00C9283C"/>
    <w:rsid w:val="00C940DA"/>
    <w:rsid w:val="00C97337"/>
    <w:rsid w:val="00CA06D6"/>
    <w:rsid w:val="00CA1412"/>
    <w:rsid w:val="00CA2CD1"/>
    <w:rsid w:val="00CA2EDC"/>
    <w:rsid w:val="00CA61F9"/>
    <w:rsid w:val="00CA6773"/>
    <w:rsid w:val="00CA6A53"/>
    <w:rsid w:val="00CA76D3"/>
    <w:rsid w:val="00CA7A35"/>
    <w:rsid w:val="00CB0A8F"/>
    <w:rsid w:val="00CB2488"/>
    <w:rsid w:val="00CB28F3"/>
    <w:rsid w:val="00CB6384"/>
    <w:rsid w:val="00CB6686"/>
    <w:rsid w:val="00CB6B94"/>
    <w:rsid w:val="00CB75B8"/>
    <w:rsid w:val="00CC0502"/>
    <w:rsid w:val="00CC1363"/>
    <w:rsid w:val="00CC3F57"/>
    <w:rsid w:val="00CC501C"/>
    <w:rsid w:val="00CC5DEA"/>
    <w:rsid w:val="00CD1935"/>
    <w:rsid w:val="00CD1AEA"/>
    <w:rsid w:val="00CD1C3F"/>
    <w:rsid w:val="00CD1E9B"/>
    <w:rsid w:val="00CD34C9"/>
    <w:rsid w:val="00CD4051"/>
    <w:rsid w:val="00CD4BB2"/>
    <w:rsid w:val="00CD5C67"/>
    <w:rsid w:val="00CD7D15"/>
    <w:rsid w:val="00CD7DFC"/>
    <w:rsid w:val="00CE129C"/>
    <w:rsid w:val="00CE351B"/>
    <w:rsid w:val="00CE452F"/>
    <w:rsid w:val="00CE53D9"/>
    <w:rsid w:val="00CE7CEA"/>
    <w:rsid w:val="00CF1CE0"/>
    <w:rsid w:val="00CF1DD8"/>
    <w:rsid w:val="00CF702B"/>
    <w:rsid w:val="00CF7740"/>
    <w:rsid w:val="00D004DF"/>
    <w:rsid w:val="00D06600"/>
    <w:rsid w:val="00D0768E"/>
    <w:rsid w:val="00D13E03"/>
    <w:rsid w:val="00D145DD"/>
    <w:rsid w:val="00D14B90"/>
    <w:rsid w:val="00D175C9"/>
    <w:rsid w:val="00D179FF"/>
    <w:rsid w:val="00D212D6"/>
    <w:rsid w:val="00D22394"/>
    <w:rsid w:val="00D22963"/>
    <w:rsid w:val="00D234AE"/>
    <w:rsid w:val="00D27E0C"/>
    <w:rsid w:val="00D3022D"/>
    <w:rsid w:val="00D317A6"/>
    <w:rsid w:val="00D31C8D"/>
    <w:rsid w:val="00D32390"/>
    <w:rsid w:val="00D342E5"/>
    <w:rsid w:val="00D34B07"/>
    <w:rsid w:val="00D34EAE"/>
    <w:rsid w:val="00D36CB9"/>
    <w:rsid w:val="00D40783"/>
    <w:rsid w:val="00D42277"/>
    <w:rsid w:val="00D4251C"/>
    <w:rsid w:val="00D44086"/>
    <w:rsid w:val="00D4581F"/>
    <w:rsid w:val="00D45E09"/>
    <w:rsid w:val="00D46C0B"/>
    <w:rsid w:val="00D50C7F"/>
    <w:rsid w:val="00D50CCA"/>
    <w:rsid w:val="00D51374"/>
    <w:rsid w:val="00D54E8E"/>
    <w:rsid w:val="00D5507E"/>
    <w:rsid w:val="00D55DE3"/>
    <w:rsid w:val="00D60B8C"/>
    <w:rsid w:val="00D6192E"/>
    <w:rsid w:val="00D620C4"/>
    <w:rsid w:val="00D6262D"/>
    <w:rsid w:val="00D63D04"/>
    <w:rsid w:val="00D644E8"/>
    <w:rsid w:val="00D6638A"/>
    <w:rsid w:val="00D66F4C"/>
    <w:rsid w:val="00D71167"/>
    <w:rsid w:val="00D712DB"/>
    <w:rsid w:val="00D7162C"/>
    <w:rsid w:val="00D718EF"/>
    <w:rsid w:val="00D71D66"/>
    <w:rsid w:val="00D72526"/>
    <w:rsid w:val="00D7421B"/>
    <w:rsid w:val="00D7757E"/>
    <w:rsid w:val="00D776B8"/>
    <w:rsid w:val="00D77848"/>
    <w:rsid w:val="00D80659"/>
    <w:rsid w:val="00D82CAA"/>
    <w:rsid w:val="00D8417E"/>
    <w:rsid w:val="00D84B2F"/>
    <w:rsid w:val="00D853DC"/>
    <w:rsid w:val="00D85A89"/>
    <w:rsid w:val="00D865F9"/>
    <w:rsid w:val="00D870E0"/>
    <w:rsid w:val="00D87391"/>
    <w:rsid w:val="00D90E3C"/>
    <w:rsid w:val="00D91EDD"/>
    <w:rsid w:val="00D92D40"/>
    <w:rsid w:val="00D935CB"/>
    <w:rsid w:val="00D939E6"/>
    <w:rsid w:val="00D94195"/>
    <w:rsid w:val="00D9543D"/>
    <w:rsid w:val="00D95C7E"/>
    <w:rsid w:val="00D95D92"/>
    <w:rsid w:val="00D97906"/>
    <w:rsid w:val="00DA060B"/>
    <w:rsid w:val="00DA1F6F"/>
    <w:rsid w:val="00DA251A"/>
    <w:rsid w:val="00DA38E7"/>
    <w:rsid w:val="00DA411F"/>
    <w:rsid w:val="00DA6EF5"/>
    <w:rsid w:val="00DA7099"/>
    <w:rsid w:val="00DB0032"/>
    <w:rsid w:val="00DB2A19"/>
    <w:rsid w:val="00DB329D"/>
    <w:rsid w:val="00DB551C"/>
    <w:rsid w:val="00DB5871"/>
    <w:rsid w:val="00DB594E"/>
    <w:rsid w:val="00DB6392"/>
    <w:rsid w:val="00DB64C2"/>
    <w:rsid w:val="00DB6D26"/>
    <w:rsid w:val="00DB7028"/>
    <w:rsid w:val="00DB715D"/>
    <w:rsid w:val="00DC0ECE"/>
    <w:rsid w:val="00DC0EE5"/>
    <w:rsid w:val="00DC3975"/>
    <w:rsid w:val="00DC430E"/>
    <w:rsid w:val="00DC4CFA"/>
    <w:rsid w:val="00DC6D99"/>
    <w:rsid w:val="00DC76D2"/>
    <w:rsid w:val="00DD0147"/>
    <w:rsid w:val="00DD0F04"/>
    <w:rsid w:val="00DD1137"/>
    <w:rsid w:val="00DD21A1"/>
    <w:rsid w:val="00DD277A"/>
    <w:rsid w:val="00DD3637"/>
    <w:rsid w:val="00DD42B9"/>
    <w:rsid w:val="00DD473A"/>
    <w:rsid w:val="00DD5D79"/>
    <w:rsid w:val="00DE3798"/>
    <w:rsid w:val="00DE4ADE"/>
    <w:rsid w:val="00DE4C20"/>
    <w:rsid w:val="00DE4C89"/>
    <w:rsid w:val="00DE55E5"/>
    <w:rsid w:val="00DE630E"/>
    <w:rsid w:val="00DE7A1E"/>
    <w:rsid w:val="00DF098E"/>
    <w:rsid w:val="00DF0FB0"/>
    <w:rsid w:val="00DF121D"/>
    <w:rsid w:val="00DF2408"/>
    <w:rsid w:val="00DF4062"/>
    <w:rsid w:val="00DF40A7"/>
    <w:rsid w:val="00DF44D0"/>
    <w:rsid w:val="00DF6EC9"/>
    <w:rsid w:val="00E00A97"/>
    <w:rsid w:val="00E016CA"/>
    <w:rsid w:val="00E034F9"/>
    <w:rsid w:val="00E03543"/>
    <w:rsid w:val="00E03B2A"/>
    <w:rsid w:val="00E05B38"/>
    <w:rsid w:val="00E060EC"/>
    <w:rsid w:val="00E07721"/>
    <w:rsid w:val="00E07E9D"/>
    <w:rsid w:val="00E101B8"/>
    <w:rsid w:val="00E11482"/>
    <w:rsid w:val="00E1184B"/>
    <w:rsid w:val="00E16694"/>
    <w:rsid w:val="00E245E1"/>
    <w:rsid w:val="00E25322"/>
    <w:rsid w:val="00E263E8"/>
    <w:rsid w:val="00E26A29"/>
    <w:rsid w:val="00E27CA3"/>
    <w:rsid w:val="00E31C1F"/>
    <w:rsid w:val="00E31DB9"/>
    <w:rsid w:val="00E362D1"/>
    <w:rsid w:val="00E3695E"/>
    <w:rsid w:val="00E403F6"/>
    <w:rsid w:val="00E40438"/>
    <w:rsid w:val="00E412B6"/>
    <w:rsid w:val="00E47C14"/>
    <w:rsid w:val="00E51D8A"/>
    <w:rsid w:val="00E52757"/>
    <w:rsid w:val="00E53C1B"/>
    <w:rsid w:val="00E54B52"/>
    <w:rsid w:val="00E56019"/>
    <w:rsid w:val="00E5671B"/>
    <w:rsid w:val="00E61CBB"/>
    <w:rsid w:val="00E62C82"/>
    <w:rsid w:val="00E635B9"/>
    <w:rsid w:val="00E647F9"/>
    <w:rsid w:val="00E64FBD"/>
    <w:rsid w:val="00E65418"/>
    <w:rsid w:val="00E66483"/>
    <w:rsid w:val="00E6688F"/>
    <w:rsid w:val="00E71A3F"/>
    <w:rsid w:val="00E76735"/>
    <w:rsid w:val="00E769C1"/>
    <w:rsid w:val="00E76DD0"/>
    <w:rsid w:val="00E812D5"/>
    <w:rsid w:val="00E82FF1"/>
    <w:rsid w:val="00E83300"/>
    <w:rsid w:val="00E83D26"/>
    <w:rsid w:val="00E85D26"/>
    <w:rsid w:val="00E8614A"/>
    <w:rsid w:val="00E907EC"/>
    <w:rsid w:val="00E92010"/>
    <w:rsid w:val="00E9420F"/>
    <w:rsid w:val="00E945EA"/>
    <w:rsid w:val="00E95E6D"/>
    <w:rsid w:val="00E96623"/>
    <w:rsid w:val="00E96871"/>
    <w:rsid w:val="00E96F03"/>
    <w:rsid w:val="00E9775B"/>
    <w:rsid w:val="00EA01F7"/>
    <w:rsid w:val="00EA1AC5"/>
    <w:rsid w:val="00EA265F"/>
    <w:rsid w:val="00EA289C"/>
    <w:rsid w:val="00EA366D"/>
    <w:rsid w:val="00EA6309"/>
    <w:rsid w:val="00EB0845"/>
    <w:rsid w:val="00EB21DE"/>
    <w:rsid w:val="00EB4F77"/>
    <w:rsid w:val="00EB5CFC"/>
    <w:rsid w:val="00EB7CF8"/>
    <w:rsid w:val="00EB7DF7"/>
    <w:rsid w:val="00EC1EF4"/>
    <w:rsid w:val="00EC3D32"/>
    <w:rsid w:val="00EC3F03"/>
    <w:rsid w:val="00EC6CD5"/>
    <w:rsid w:val="00EC74DD"/>
    <w:rsid w:val="00ED324D"/>
    <w:rsid w:val="00ED4535"/>
    <w:rsid w:val="00ED6BC0"/>
    <w:rsid w:val="00ED6C2A"/>
    <w:rsid w:val="00ED6C2E"/>
    <w:rsid w:val="00ED7167"/>
    <w:rsid w:val="00ED79FB"/>
    <w:rsid w:val="00EE019C"/>
    <w:rsid w:val="00EE07E2"/>
    <w:rsid w:val="00EE0C78"/>
    <w:rsid w:val="00EE1F64"/>
    <w:rsid w:val="00EE24C5"/>
    <w:rsid w:val="00EE2A04"/>
    <w:rsid w:val="00EE3EF5"/>
    <w:rsid w:val="00EE53A7"/>
    <w:rsid w:val="00EE74D9"/>
    <w:rsid w:val="00EE75EE"/>
    <w:rsid w:val="00EE7808"/>
    <w:rsid w:val="00EF001D"/>
    <w:rsid w:val="00EF1508"/>
    <w:rsid w:val="00EF1756"/>
    <w:rsid w:val="00EF463E"/>
    <w:rsid w:val="00EF5021"/>
    <w:rsid w:val="00EF5729"/>
    <w:rsid w:val="00EF599A"/>
    <w:rsid w:val="00F00651"/>
    <w:rsid w:val="00F022B8"/>
    <w:rsid w:val="00F02C9F"/>
    <w:rsid w:val="00F05BBC"/>
    <w:rsid w:val="00F11234"/>
    <w:rsid w:val="00F1357C"/>
    <w:rsid w:val="00F1667A"/>
    <w:rsid w:val="00F17577"/>
    <w:rsid w:val="00F200A7"/>
    <w:rsid w:val="00F20541"/>
    <w:rsid w:val="00F210F6"/>
    <w:rsid w:val="00F22BA6"/>
    <w:rsid w:val="00F23630"/>
    <w:rsid w:val="00F23854"/>
    <w:rsid w:val="00F2527A"/>
    <w:rsid w:val="00F27B85"/>
    <w:rsid w:val="00F30D12"/>
    <w:rsid w:val="00F32881"/>
    <w:rsid w:val="00F36E05"/>
    <w:rsid w:val="00F372CA"/>
    <w:rsid w:val="00F4043D"/>
    <w:rsid w:val="00F40B21"/>
    <w:rsid w:val="00F41DF5"/>
    <w:rsid w:val="00F4271D"/>
    <w:rsid w:val="00F43050"/>
    <w:rsid w:val="00F4328B"/>
    <w:rsid w:val="00F4376A"/>
    <w:rsid w:val="00F44916"/>
    <w:rsid w:val="00F46476"/>
    <w:rsid w:val="00F4655C"/>
    <w:rsid w:val="00F47AC2"/>
    <w:rsid w:val="00F47F62"/>
    <w:rsid w:val="00F516AC"/>
    <w:rsid w:val="00F52616"/>
    <w:rsid w:val="00F52807"/>
    <w:rsid w:val="00F52867"/>
    <w:rsid w:val="00F52E32"/>
    <w:rsid w:val="00F53037"/>
    <w:rsid w:val="00F54A76"/>
    <w:rsid w:val="00F56072"/>
    <w:rsid w:val="00F60369"/>
    <w:rsid w:val="00F6226E"/>
    <w:rsid w:val="00F65BC1"/>
    <w:rsid w:val="00F67013"/>
    <w:rsid w:val="00F701FD"/>
    <w:rsid w:val="00F72D11"/>
    <w:rsid w:val="00F74174"/>
    <w:rsid w:val="00F7589C"/>
    <w:rsid w:val="00F76DF5"/>
    <w:rsid w:val="00F775BF"/>
    <w:rsid w:val="00F7762B"/>
    <w:rsid w:val="00F77C36"/>
    <w:rsid w:val="00F77D66"/>
    <w:rsid w:val="00F818E0"/>
    <w:rsid w:val="00F87788"/>
    <w:rsid w:val="00F87F10"/>
    <w:rsid w:val="00F91D74"/>
    <w:rsid w:val="00F92970"/>
    <w:rsid w:val="00F94C2C"/>
    <w:rsid w:val="00F94EB8"/>
    <w:rsid w:val="00FA0574"/>
    <w:rsid w:val="00FA143A"/>
    <w:rsid w:val="00FA1C5B"/>
    <w:rsid w:val="00FA4278"/>
    <w:rsid w:val="00FA42C4"/>
    <w:rsid w:val="00FA643C"/>
    <w:rsid w:val="00FB214F"/>
    <w:rsid w:val="00FB3D6A"/>
    <w:rsid w:val="00FB578A"/>
    <w:rsid w:val="00FB5F01"/>
    <w:rsid w:val="00FB6D99"/>
    <w:rsid w:val="00FB6E6F"/>
    <w:rsid w:val="00FB73F2"/>
    <w:rsid w:val="00FB78C5"/>
    <w:rsid w:val="00FB792B"/>
    <w:rsid w:val="00FC1FBA"/>
    <w:rsid w:val="00FC2D24"/>
    <w:rsid w:val="00FC2D2A"/>
    <w:rsid w:val="00FC3C56"/>
    <w:rsid w:val="00FD0D34"/>
    <w:rsid w:val="00FD194E"/>
    <w:rsid w:val="00FD1F18"/>
    <w:rsid w:val="00FD3098"/>
    <w:rsid w:val="00FD31DA"/>
    <w:rsid w:val="00FD40E3"/>
    <w:rsid w:val="00FD4725"/>
    <w:rsid w:val="00FD613A"/>
    <w:rsid w:val="00FD66FA"/>
    <w:rsid w:val="00FD7FEC"/>
    <w:rsid w:val="00FE05FC"/>
    <w:rsid w:val="00FE0BEE"/>
    <w:rsid w:val="00FE1793"/>
    <w:rsid w:val="00FE2082"/>
    <w:rsid w:val="00FE410C"/>
    <w:rsid w:val="00FE50BC"/>
    <w:rsid w:val="00FF1CE0"/>
    <w:rsid w:val="00FF248F"/>
    <w:rsid w:val="00FF2888"/>
    <w:rsid w:val="00FF44ED"/>
    <w:rsid w:val="00FF4688"/>
    <w:rsid w:val="00FF5879"/>
    <w:rsid w:val="00FF7923"/>
    <w:rsid w:val="00FF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3EA5AE"/>
  <w15:chartTrackingRefBased/>
  <w15:docId w15:val="{B904A0C6-599F-435D-B824-15C23E19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Corpotesto"/>
    <w:qFormat/>
    <w:rsid w:val="007F13F5"/>
    <w:pPr>
      <w:spacing w:after="120"/>
      <w:ind w:firstLine="284"/>
      <w:jc w:val="both"/>
    </w:pPr>
  </w:style>
  <w:style w:type="paragraph" w:styleId="Titolo1">
    <w:name w:val="heading 1"/>
    <w:basedOn w:val="Normale"/>
    <w:next w:val="Normale"/>
    <w:qFormat/>
    <w:rsid w:val="00577152"/>
    <w:pPr>
      <w:keepNext/>
      <w:spacing w:before="240" w:after="60"/>
      <w:ind w:left="708" w:hanging="708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577152"/>
    <w:pPr>
      <w:keepNext/>
      <w:spacing w:before="120"/>
      <w:ind w:left="284" w:firstLine="0"/>
      <w:jc w:val="left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before="240" w:after="0"/>
      <w:ind w:firstLine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ind w:firstLine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jc w:val="center"/>
      <w:outlineLvl w:val="4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rsid w:val="00577152"/>
  </w:style>
  <w:style w:type="paragraph" w:styleId="Puntoelenco">
    <w:name w:val="List Bullet"/>
    <w:basedOn w:val="Elenco"/>
    <w:semiHidden/>
    <w:rsid w:val="00577152"/>
    <w:pPr>
      <w:ind w:left="641" w:hanging="284"/>
    </w:pPr>
  </w:style>
  <w:style w:type="paragraph" w:styleId="Elenco">
    <w:name w:val="List"/>
    <w:basedOn w:val="Normale"/>
    <w:semiHidden/>
    <w:rsid w:val="00577152"/>
    <w:pPr>
      <w:ind w:left="283" w:hanging="283"/>
    </w:pPr>
  </w:style>
  <w:style w:type="paragraph" w:styleId="Numeroelenco">
    <w:name w:val="List Number"/>
    <w:basedOn w:val="Elenco"/>
    <w:semiHidden/>
    <w:rsid w:val="00577152"/>
    <w:pPr>
      <w:spacing w:after="160"/>
      <w:ind w:left="643"/>
    </w:pPr>
  </w:style>
  <w:style w:type="paragraph" w:styleId="Sommario1">
    <w:name w:val="toc 1"/>
    <w:basedOn w:val="Normale"/>
    <w:uiPriority w:val="39"/>
    <w:rsid w:val="00577152"/>
    <w:pPr>
      <w:tabs>
        <w:tab w:val="right" w:leader="dot" w:pos="9355"/>
      </w:tabs>
      <w:spacing w:before="120" w:after="0"/>
      <w:ind w:firstLine="0"/>
    </w:pPr>
    <w:rPr>
      <w:rFonts w:ascii="Arial" w:hAnsi="Arial"/>
      <w:b/>
    </w:rPr>
  </w:style>
  <w:style w:type="paragraph" w:customStyle="1" w:styleId="Oggetto">
    <w:name w:val="Oggetto"/>
    <w:basedOn w:val="Corpotesto"/>
    <w:next w:val="Normale"/>
    <w:rsid w:val="00577152"/>
    <w:pPr>
      <w:pBdr>
        <w:bottom w:val="single" w:sz="6" w:space="1" w:color="auto"/>
      </w:pBdr>
      <w:spacing w:after="720"/>
      <w:ind w:firstLine="0"/>
    </w:pPr>
    <w:rPr>
      <w:b/>
    </w:rPr>
  </w:style>
  <w:style w:type="paragraph" w:styleId="Data">
    <w:name w:val="Date"/>
    <w:basedOn w:val="Corpotesto"/>
    <w:next w:val="Oggetto"/>
    <w:link w:val="DataCarattere"/>
    <w:rsid w:val="00577152"/>
    <w:pPr>
      <w:spacing w:after="480"/>
    </w:pPr>
  </w:style>
  <w:style w:type="paragraph" w:customStyle="1" w:styleId="Protocollo">
    <w:name w:val="Protocollo"/>
    <w:basedOn w:val="Corpotesto"/>
    <w:next w:val="Data"/>
    <w:rsid w:val="00577152"/>
    <w:pPr>
      <w:spacing w:after="0"/>
    </w:pPr>
  </w:style>
  <w:style w:type="paragraph" w:customStyle="1" w:styleId="Destinatarioprimariga">
    <w:name w:val="Destinatario prima riga"/>
    <w:basedOn w:val="Corpotesto"/>
    <w:rsid w:val="00577152"/>
    <w:pPr>
      <w:spacing w:after="0"/>
      <w:ind w:left="5664"/>
    </w:pPr>
    <w:rPr>
      <w:b/>
    </w:rPr>
  </w:style>
  <w:style w:type="paragraph" w:customStyle="1" w:styleId="Destinatarioultimariga">
    <w:name w:val="Destinatario ultima riga"/>
    <w:basedOn w:val="Destinatarioprimariga"/>
    <w:next w:val="Protocollo"/>
    <w:rsid w:val="00577152"/>
    <w:pPr>
      <w:spacing w:after="720"/>
    </w:pPr>
  </w:style>
  <w:style w:type="paragraph" w:styleId="Pidipagina">
    <w:name w:val="footer"/>
    <w:basedOn w:val="Normale"/>
    <w:link w:val="PidipaginaCarattere"/>
    <w:uiPriority w:val="99"/>
    <w:rsid w:val="00577152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rsid w:val="00577152"/>
    <w:pPr>
      <w:tabs>
        <w:tab w:val="center" w:pos="4819"/>
        <w:tab w:val="right" w:pos="9638"/>
      </w:tabs>
    </w:pPr>
  </w:style>
  <w:style w:type="paragraph" w:customStyle="1" w:styleId="Destinatarioperconoscenza">
    <w:name w:val="Destinatario per conoscenza"/>
    <w:basedOn w:val="Destinatarioprimariga"/>
    <w:next w:val="Destinatarioprimariga"/>
    <w:rsid w:val="00577152"/>
    <w:pPr>
      <w:tabs>
        <w:tab w:val="left" w:pos="5954"/>
      </w:tabs>
      <w:ind w:left="4678"/>
    </w:pPr>
  </w:style>
  <w:style w:type="character" w:styleId="Collegamentoipertestuale">
    <w:name w:val="Hyperlink"/>
    <w:uiPriority w:val="99"/>
    <w:rsid w:val="005771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unhideWhenUsed/>
    <w:rsid w:val="001758EE"/>
    <w:pPr>
      <w:spacing w:after="0"/>
    </w:pPr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1758E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29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Carattere">
    <w:name w:val="Data Carattere"/>
    <w:link w:val="Data"/>
    <w:rsid w:val="00396F73"/>
  </w:style>
  <w:style w:type="paragraph" w:styleId="NormaleWeb">
    <w:name w:val="Normal (Web)"/>
    <w:basedOn w:val="Normale"/>
    <w:uiPriority w:val="99"/>
    <w:semiHidden/>
    <w:rsid w:val="007F13F5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010"/>
    <w:pPr>
      <w:ind w:left="708"/>
    </w:pPr>
  </w:style>
  <w:style w:type="character" w:customStyle="1" w:styleId="WW8Num17z2">
    <w:name w:val="WW8Num17z2"/>
    <w:rsid w:val="00A42F74"/>
    <w:rPr>
      <w:b/>
    </w:rPr>
  </w:style>
  <w:style w:type="character" w:customStyle="1" w:styleId="PidipaginaCarattere">
    <w:name w:val="Piè di pagina Carattere"/>
    <w:link w:val="Pidipagina"/>
    <w:uiPriority w:val="99"/>
    <w:rsid w:val="00454498"/>
  </w:style>
  <w:style w:type="table" w:customStyle="1" w:styleId="TableNormal">
    <w:name w:val="Table Normal"/>
    <w:uiPriority w:val="2"/>
    <w:semiHidden/>
    <w:unhideWhenUsed/>
    <w:qFormat/>
    <w:rsid w:val="00FD0D3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D0D34"/>
    <w:pPr>
      <w:widowControl w:val="0"/>
      <w:autoSpaceDE w:val="0"/>
      <w:autoSpaceDN w:val="0"/>
      <w:spacing w:after="0"/>
      <w:ind w:firstLine="0"/>
      <w:jc w:val="left"/>
    </w:pPr>
    <w:rPr>
      <w:sz w:val="22"/>
      <w:szCs w:val="22"/>
      <w:lang w:val="en-US" w:eastAsia="en-US"/>
    </w:rPr>
  </w:style>
  <w:style w:type="character" w:customStyle="1" w:styleId="CorpotestoCarattere">
    <w:name w:val="Corpo testo Carattere"/>
    <w:link w:val="Corpotesto"/>
    <w:uiPriority w:val="99"/>
    <w:semiHidden/>
    <w:rsid w:val="00CB0A8F"/>
  </w:style>
  <w:style w:type="paragraph" w:styleId="Titolosommario">
    <w:name w:val="TOC Heading"/>
    <w:basedOn w:val="Titolo1"/>
    <w:next w:val="Normale"/>
    <w:uiPriority w:val="39"/>
    <w:unhideWhenUsed/>
    <w:qFormat/>
    <w:rsid w:val="00FB3D6A"/>
    <w:pPr>
      <w:keepLines/>
      <w:spacing w:after="0" w:line="259" w:lineRule="auto"/>
      <w:ind w:left="0" w:firstLine="0"/>
      <w:jc w:val="left"/>
      <w:outlineLvl w:val="9"/>
    </w:pPr>
    <w:rPr>
      <w:rFonts w:ascii="Calibri Light" w:hAnsi="Calibri Light"/>
      <w:b w:val="0"/>
      <w:color w:val="2E74B5"/>
      <w:kern w:val="0"/>
      <w:sz w:val="32"/>
      <w:szCs w:val="32"/>
    </w:rPr>
  </w:style>
  <w:style w:type="paragraph" w:styleId="Sommario2">
    <w:name w:val="toc 2"/>
    <w:basedOn w:val="Normale"/>
    <w:next w:val="Normale"/>
    <w:autoRedefine/>
    <w:uiPriority w:val="39"/>
    <w:unhideWhenUsed/>
    <w:rsid w:val="001331A5"/>
    <w:pPr>
      <w:tabs>
        <w:tab w:val="left" w:pos="880"/>
        <w:tab w:val="right" w:leader="dot" w:pos="10338"/>
      </w:tabs>
      <w:spacing w:before="60" w:after="60"/>
      <w:ind w:left="198"/>
    </w:pPr>
    <w:rPr>
      <w:rFonts w:ascii="Garamond" w:hAnsi="Garamond"/>
      <w:noProof/>
    </w:rPr>
  </w:style>
  <w:style w:type="paragraph" w:customStyle="1" w:styleId="Titolo61">
    <w:name w:val="Titolo 61"/>
    <w:basedOn w:val="Normale"/>
    <w:uiPriority w:val="1"/>
    <w:qFormat/>
    <w:rsid w:val="006433E6"/>
    <w:pPr>
      <w:widowControl w:val="0"/>
      <w:autoSpaceDE w:val="0"/>
      <w:autoSpaceDN w:val="0"/>
      <w:spacing w:after="0"/>
      <w:ind w:left="292" w:firstLine="0"/>
      <w:jc w:val="left"/>
      <w:outlineLvl w:val="6"/>
    </w:pPr>
    <w:rPr>
      <w:b/>
      <w:bCs/>
      <w:sz w:val="24"/>
      <w:szCs w:val="24"/>
      <w:lang w:bidi="it-IT"/>
    </w:rPr>
  </w:style>
  <w:style w:type="paragraph" w:customStyle="1" w:styleId="Default">
    <w:name w:val="Default"/>
    <w:rsid w:val="00752FC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unhideWhenUsed/>
    <w:rsid w:val="00123CA6"/>
    <w:pPr>
      <w:spacing w:after="100" w:line="259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123CA6"/>
    <w:pPr>
      <w:ind w:left="1200"/>
    </w:pPr>
  </w:style>
  <w:style w:type="paragraph" w:styleId="Sommario4">
    <w:name w:val="toc 4"/>
    <w:basedOn w:val="Normale"/>
    <w:next w:val="Normale"/>
    <w:autoRedefine/>
    <w:uiPriority w:val="39"/>
    <w:unhideWhenUsed/>
    <w:rsid w:val="00123CA6"/>
    <w:pPr>
      <w:spacing w:after="100" w:line="259" w:lineRule="auto"/>
      <w:ind w:left="660" w:firstLine="0"/>
      <w:jc w:val="left"/>
    </w:pPr>
    <w:rPr>
      <w:rFonts w:ascii="Calibri" w:hAnsi="Calibri"/>
      <w:sz w:val="22"/>
      <w:szCs w:val="22"/>
    </w:rPr>
  </w:style>
  <w:style w:type="paragraph" w:styleId="Sommario5">
    <w:name w:val="toc 5"/>
    <w:basedOn w:val="Normale"/>
    <w:next w:val="Normale"/>
    <w:autoRedefine/>
    <w:uiPriority w:val="39"/>
    <w:unhideWhenUsed/>
    <w:rsid w:val="00123CA6"/>
    <w:pPr>
      <w:spacing w:after="100" w:line="259" w:lineRule="auto"/>
      <w:ind w:left="880" w:firstLine="0"/>
      <w:jc w:val="left"/>
    </w:pPr>
    <w:rPr>
      <w:rFonts w:ascii="Calibri" w:hAnsi="Calibri"/>
      <w:sz w:val="22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123CA6"/>
    <w:pPr>
      <w:spacing w:after="100" w:line="259" w:lineRule="auto"/>
      <w:ind w:left="1100" w:firstLine="0"/>
      <w:jc w:val="left"/>
    </w:pPr>
    <w:rPr>
      <w:rFonts w:ascii="Calibri" w:hAnsi="Calibri"/>
      <w:sz w:val="22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123CA6"/>
    <w:pPr>
      <w:spacing w:after="100" w:line="259" w:lineRule="auto"/>
      <w:ind w:left="1540" w:firstLine="0"/>
      <w:jc w:val="left"/>
    </w:pPr>
    <w:rPr>
      <w:rFonts w:ascii="Calibri" w:hAnsi="Calibr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123CA6"/>
    <w:pPr>
      <w:spacing w:after="100" w:line="259" w:lineRule="auto"/>
      <w:ind w:left="1760" w:firstLine="0"/>
      <w:jc w:val="left"/>
    </w:pPr>
    <w:rPr>
      <w:rFonts w:ascii="Calibri" w:hAnsi="Calibri"/>
      <w:sz w:val="22"/>
      <w:szCs w:val="22"/>
    </w:rPr>
  </w:style>
  <w:style w:type="paragraph" w:styleId="Nessunaspaziatura">
    <w:name w:val="No Spacing"/>
    <w:uiPriority w:val="1"/>
    <w:qFormat/>
    <w:rsid w:val="009E2F27"/>
    <w:pPr>
      <w:ind w:firstLine="284"/>
      <w:jc w:val="both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279D0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279D0"/>
  </w:style>
  <w:style w:type="character" w:styleId="Rimandonotaapidipagina">
    <w:name w:val="footnote reference"/>
    <w:uiPriority w:val="99"/>
    <w:semiHidden/>
    <w:unhideWhenUsed/>
    <w:rsid w:val="001279D0"/>
    <w:rPr>
      <w:vertAlign w:val="superscript"/>
    </w:rPr>
  </w:style>
  <w:style w:type="character" w:customStyle="1" w:styleId="ListLabel35">
    <w:name w:val="ListLabel 35"/>
    <w:qFormat/>
    <w:rsid w:val="00890363"/>
    <w:rPr>
      <w:rFonts w:eastAsia="OpenSymbol" w:cs="OpenSymbol"/>
    </w:rPr>
  </w:style>
  <w:style w:type="character" w:customStyle="1" w:styleId="Notaapidipagina">
    <w:name w:val="Nota a piè di pagina_"/>
    <w:link w:val="Notaapidipagina0"/>
    <w:rsid w:val="009C0BAF"/>
    <w:rPr>
      <w:rFonts w:ascii="Verdana" w:eastAsia="Verdana" w:hAnsi="Verdana" w:cs="Verdana"/>
      <w:sz w:val="17"/>
      <w:szCs w:val="17"/>
      <w:shd w:val="clear" w:color="auto" w:fill="FFFFFF"/>
    </w:rPr>
  </w:style>
  <w:style w:type="paragraph" w:customStyle="1" w:styleId="Notaapidipagina0">
    <w:name w:val="Nota a piè di pagina"/>
    <w:basedOn w:val="Normale"/>
    <w:link w:val="Notaapidipagina"/>
    <w:rsid w:val="009C0BAF"/>
    <w:pPr>
      <w:shd w:val="clear" w:color="auto" w:fill="FFFFFF"/>
      <w:spacing w:after="0" w:line="216" w:lineRule="exact"/>
      <w:ind w:firstLine="0"/>
    </w:pPr>
    <w:rPr>
      <w:rFonts w:ascii="Verdana" w:eastAsia="Verdana" w:hAnsi="Verdana" w:cs="Verdana"/>
      <w:sz w:val="17"/>
      <w:szCs w:val="17"/>
    </w:rPr>
  </w:style>
  <w:style w:type="character" w:customStyle="1" w:styleId="Notaapidipagina2">
    <w:name w:val="Nota a piè di pagina (2)_"/>
    <w:link w:val="Notaapidipagina20"/>
    <w:rsid w:val="00532B25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Notaapidipagina20">
    <w:name w:val="Nota a piè di pagina (2)"/>
    <w:basedOn w:val="Normale"/>
    <w:link w:val="Notaapidipagina2"/>
    <w:rsid w:val="00532B25"/>
    <w:pPr>
      <w:shd w:val="clear" w:color="auto" w:fill="FFFFFF"/>
      <w:spacing w:before="60" w:after="0" w:line="0" w:lineRule="atLeast"/>
      <w:ind w:firstLine="0"/>
      <w:jc w:val="left"/>
    </w:pPr>
    <w:rPr>
      <w:rFonts w:ascii="Verdana" w:eastAsia="Verdana" w:hAnsi="Verdana" w:cs="Verdan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D95D92"/>
  </w:style>
  <w:style w:type="character" w:styleId="Numeropagina">
    <w:name w:val="page number"/>
    <w:uiPriority w:val="99"/>
    <w:unhideWhenUsed/>
    <w:rsid w:val="00D95D92"/>
  </w:style>
  <w:style w:type="character" w:styleId="Enfasicorsivo">
    <w:name w:val="Emphasis"/>
    <w:basedOn w:val="Carpredefinitoparagrafo"/>
    <w:uiPriority w:val="20"/>
    <w:qFormat/>
    <w:rsid w:val="00252AF4"/>
    <w:rPr>
      <w:i/>
      <w:iCs/>
    </w:rPr>
  </w:style>
  <w:style w:type="character" w:styleId="Enfasigrassetto">
    <w:name w:val="Strong"/>
    <w:basedOn w:val="Carpredefinitoparagrafo"/>
    <w:uiPriority w:val="22"/>
    <w:qFormat/>
    <w:rsid w:val="00252A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0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fb\Google%20Drive\Conti-GD\ModelliOffice\_ContiMinim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4351A-4EEE-4982-B650-D93D1C46D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_ContiMinima</Template>
  <TotalTime>5</TotalTime>
  <Pages>3</Pages>
  <Words>176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Modello di lettera</vt:lpstr>
      <vt:lpstr>Modello di lettera</vt:lpstr>
    </vt:vector>
  </TitlesOfParts>
  <Company>itas</Company>
  <LinksUpToDate>false</LinksUpToDate>
  <CharactersWithSpaces>1180</CharactersWithSpaces>
  <SharedDoc>false</SharedDoc>
  <HLinks>
    <vt:vector size="252" baseType="variant">
      <vt:variant>
        <vt:i4>3276842</vt:i4>
      </vt:variant>
      <vt:variant>
        <vt:i4>249</vt:i4>
      </vt:variant>
      <vt:variant>
        <vt:i4>0</vt:i4>
      </vt:variant>
      <vt:variant>
        <vt:i4>5</vt:i4>
      </vt:variant>
      <vt:variant>
        <vt:lpwstr>http://3.flcgil.stgy.it/files/pdf/20190121/decreto-ministeriale-37-del-18-gennaio-2019-seconda-prova-scritta-esame-di-stato.pdf</vt:lpwstr>
      </vt:variant>
      <vt:variant>
        <vt:lpwstr/>
      </vt:variant>
      <vt:variant>
        <vt:i4>2424839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_Toc7370719</vt:lpwstr>
      </vt:variant>
      <vt:variant>
        <vt:i4>2424839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_Toc7370718</vt:lpwstr>
      </vt:variant>
      <vt:variant>
        <vt:i4>2424839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_Toc7370717</vt:lpwstr>
      </vt:variant>
      <vt:variant>
        <vt:i4>2424839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_Toc7370716</vt:lpwstr>
      </vt:variant>
      <vt:variant>
        <vt:i4>2424839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_Toc7370715</vt:lpwstr>
      </vt:variant>
      <vt:variant>
        <vt:i4>2424839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_Toc7370714</vt:lpwstr>
      </vt:variant>
      <vt:variant>
        <vt:i4>2424839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_Toc7370713</vt:lpwstr>
      </vt:variant>
      <vt:variant>
        <vt:i4>2424839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_Toc7370712</vt:lpwstr>
      </vt:variant>
      <vt:variant>
        <vt:i4>2424839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_Toc7370711</vt:lpwstr>
      </vt:variant>
      <vt:variant>
        <vt:i4>2424839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_Toc7370710</vt:lpwstr>
      </vt:variant>
      <vt:variant>
        <vt:i4>2359303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_Toc7370709</vt:lpwstr>
      </vt:variant>
      <vt:variant>
        <vt:i4>2359303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_Toc7370708</vt:lpwstr>
      </vt:variant>
      <vt:variant>
        <vt:i4>2359303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_Toc7370707</vt:lpwstr>
      </vt:variant>
      <vt:variant>
        <vt:i4>2359303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_Toc7370706</vt:lpwstr>
      </vt:variant>
      <vt:variant>
        <vt:i4>2359303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_Toc7370705</vt:lpwstr>
      </vt:variant>
      <vt:variant>
        <vt:i4>2359303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_Toc7370704</vt:lpwstr>
      </vt:variant>
      <vt:variant>
        <vt:i4>2359303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_Toc7370703</vt:lpwstr>
      </vt:variant>
      <vt:variant>
        <vt:i4>2359303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_Toc7370702</vt:lpwstr>
      </vt:variant>
      <vt:variant>
        <vt:i4>2359303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_Toc7370701</vt:lpwstr>
      </vt:variant>
      <vt:variant>
        <vt:i4>2359303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_Toc7370700</vt:lpwstr>
      </vt:variant>
      <vt:variant>
        <vt:i4>2949126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_Toc7370699</vt:lpwstr>
      </vt:variant>
      <vt:variant>
        <vt:i4>2949126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_Toc7370698</vt:lpwstr>
      </vt:variant>
      <vt:variant>
        <vt:i4>2949126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_Toc7370697</vt:lpwstr>
      </vt:variant>
      <vt:variant>
        <vt:i4>2949126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_Toc7370696</vt:lpwstr>
      </vt:variant>
      <vt:variant>
        <vt:i4>2949126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_Toc7370695</vt:lpwstr>
      </vt:variant>
      <vt:variant>
        <vt:i4>2949126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_Toc7370694</vt:lpwstr>
      </vt:variant>
      <vt:variant>
        <vt:i4>2949126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_Toc7370693</vt:lpwstr>
      </vt:variant>
      <vt:variant>
        <vt:i4>2949126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_Toc7370692</vt:lpwstr>
      </vt:variant>
      <vt:variant>
        <vt:i4>2949126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_Toc7370691</vt:lpwstr>
      </vt:variant>
      <vt:variant>
        <vt:i4>2949126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_Toc7370690</vt:lpwstr>
      </vt:variant>
      <vt:variant>
        <vt:i4>2883590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_Toc7370689</vt:lpwstr>
      </vt:variant>
      <vt:variant>
        <vt:i4>2883590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_Toc7370688</vt:lpwstr>
      </vt:variant>
      <vt:variant>
        <vt:i4>2883590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_Toc7370687</vt:lpwstr>
      </vt:variant>
      <vt:variant>
        <vt:i4>2883590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_Toc7370686</vt:lpwstr>
      </vt:variant>
      <vt:variant>
        <vt:i4>2883590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_Toc7370685</vt:lpwstr>
      </vt:variant>
      <vt:variant>
        <vt:i4>2883590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_Toc7370684</vt:lpwstr>
      </vt:variant>
      <vt:variant>
        <vt:i4>2883590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_Toc7370683</vt:lpwstr>
      </vt:variant>
      <vt:variant>
        <vt:i4>2883590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_Toc7370682</vt:lpwstr>
      </vt:variant>
      <vt:variant>
        <vt:i4>2883590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_Toc7370681</vt:lpwstr>
      </vt:variant>
      <vt:variant>
        <vt:i4>2883590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_Toc7370680</vt:lpwstr>
      </vt:variant>
      <vt:variant>
        <vt:i4>2293766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_Toc7370679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gfb</dc:creator>
  <cp:keywords/>
  <cp:lastModifiedBy>Teresa Dileo</cp:lastModifiedBy>
  <cp:revision>6</cp:revision>
  <cp:lastPrinted>2020-05-21T16:28:00Z</cp:lastPrinted>
  <dcterms:created xsi:type="dcterms:W3CDTF">2025-04-25T17:50:00Z</dcterms:created>
  <dcterms:modified xsi:type="dcterms:W3CDTF">2025-04-25T18:04:00Z</dcterms:modified>
  <cp:category>modelli</cp:category>
</cp:coreProperties>
</file>